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horzAnchor="margin" w:tblpXSpec="center" w:tblpY="-1507"/>
        <w:tblW w:w="11013" w:type="dxa"/>
        <w:tblBorders>
          <w:top w:val="single" w:sz="4" w:space="0" w:color="21405B" w:themeColor="accent1" w:themeShade="BF"/>
          <w:left w:val="single" w:sz="4" w:space="0" w:color="21405B" w:themeColor="accent1" w:themeShade="BF"/>
          <w:bottom w:val="single" w:sz="4" w:space="0" w:color="21405B" w:themeColor="accent1" w:themeShade="BF"/>
          <w:right w:val="single" w:sz="4" w:space="0" w:color="21405B" w:themeColor="accent1" w:themeShade="BF"/>
          <w:insideH w:val="single" w:sz="4" w:space="0" w:color="21405B" w:themeColor="accent1" w:themeShade="BF"/>
          <w:insideV w:val="single" w:sz="4" w:space="0" w:color="21405B" w:themeColor="accent1" w:themeShade="BF"/>
        </w:tblBorders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772"/>
        <w:gridCol w:w="284"/>
        <w:gridCol w:w="6607"/>
      </w:tblGrid>
      <w:tr w:rsidR="003D1B71" w:rsidRPr="004625FE" w14:paraId="5C191503" w14:textId="77777777" w:rsidTr="00C45B22">
        <w:trPr>
          <w:trHeight w:val="2112"/>
        </w:trPr>
        <w:tc>
          <w:tcPr>
            <w:tcW w:w="4122" w:type="dxa"/>
            <w:gridSpan w:val="3"/>
            <w:vMerge w:val="restart"/>
          </w:tcPr>
          <w:p w14:paraId="53090665" w14:textId="77777777" w:rsidR="003D1B71" w:rsidRPr="004625FE" w:rsidRDefault="003D1B71" w:rsidP="00D94CFC">
            <w:pPr>
              <w:pStyle w:val="Corpodetexto"/>
              <w:kinsoku w:val="0"/>
              <w:overflowPunct w:val="0"/>
              <w:ind w:left="-120"/>
              <w:rPr>
                <w:rFonts w:asciiTheme="minorHAnsi" w:hAnsiTheme="minorHAnsi" w:cstheme="minorHAnsi"/>
                <w:lang w:val="pt-BR"/>
              </w:rPr>
            </w:pPr>
            <w:r w:rsidRPr="004625FE">
              <w:rPr>
                <w:rFonts w:asciiTheme="minorHAnsi" w:hAnsiTheme="minorHAnsi" w:cstheme="minorHAnsi"/>
                <w:noProof/>
                <w:lang w:val="en-US" w:eastAsia="zh-CN" w:bidi="th-TH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AB3C7F0" wp14:editId="122E5C57">
                      <wp:simplePos x="0" y="0"/>
                      <wp:positionH relativeFrom="column">
                        <wp:posOffset>-274024</wp:posOffset>
                      </wp:positionH>
                      <wp:positionV relativeFrom="paragraph">
                        <wp:posOffset>957076</wp:posOffset>
                      </wp:positionV>
                      <wp:extent cx="1810385" cy="1810385"/>
                      <wp:effectExtent l="0" t="0" r="0" b="0"/>
                      <wp:wrapNone/>
                      <wp:docPr id="3" name="Oval 3" descr="foto de mulh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F8CF51" w14:textId="77777777" w:rsidR="00DC3F0A" w:rsidRPr="00622358" w:rsidRDefault="00DC3F0A" w:rsidP="00DC3F0A">
                                  <w:pPr>
                                    <w:jc w:val="center"/>
                                    <w:rPr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AB3C7F0" id="Oval 3" o:spid="_x0000_s1026" alt="foto de mulher" style="position:absolute;left:0;text-align:left;margin-left:-21.6pt;margin-top:75.35pt;width:142.55pt;height:142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" stroked="f" strokeweight="1pt">
                      <v:fill r:id="rId11" o:title="foto de mulher" recolor="t" rotate="t" type="frame"/>
                      <v:stroke joinstyle="miter"/>
                      <v:textbox>
                        <w:txbxContent>
                          <w:p w14:paraId="4CF8CF51" w14:textId="77777777" w:rsidR="00DC3F0A" w:rsidRPr="00622358" w:rsidRDefault="00DC3F0A" w:rsidP="00DC3F0A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84" w:type="dxa"/>
            <w:vMerge w:val="restart"/>
          </w:tcPr>
          <w:p w14:paraId="1C4726DD" w14:textId="77777777" w:rsidR="003D1B71" w:rsidRPr="004625FE" w:rsidRDefault="003D1B71" w:rsidP="00D94CFC">
            <w:pPr>
              <w:pStyle w:val="Corpodetexto"/>
              <w:kinsoku w:val="0"/>
              <w:overflowPunct w:val="0"/>
              <w:rPr>
                <w:rFonts w:asciiTheme="minorHAnsi" w:hAnsiTheme="minorHAnsi" w:cstheme="minorHAnsi"/>
                <w:color w:val="0072C7" w:themeColor="accent2"/>
                <w:lang w:val="pt-BR"/>
              </w:rPr>
            </w:pPr>
          </w:p>
        </w:tc>
        <w:tc>
          <w:tcPr>
            <w:tcW w:w="6607" w:type="dxa"/>
          </w:tcPr>
          <w:p w14:paraId="70AA9B6A" w14:textId="689804B2" w:rsidR="003D1B71" w:rsidRPr="004625FE" w:rsidRDefault="003D1B71" w:rsidP="00D94CFC">
            <w:pPr>
              <w:pStyle w:val="Ttulo"/>
              <w:rPr>
                <w:rFonts w:asciiTheme="minorHAnsi" w:hAnsiTheme="minorHAnsi" w:cstheme="minorHAnsi"/>
                <w:lang w:val="pt-BR"/>
              </w:rPr>
            </w:pPr>
            <w:r w:rsidRPr="004625FE">
              <w:rPr>
                <w:rFonts w:asciiTheme="minorHAnsi" w:hAnsiTheme="minorHAnsi" w:cstheme="minorHAnsi"/>
                <w:lang w:val="pt-BR" w:bidi="pt-BR"/>
              </w:rPr>
              <w:br/>
            </w:r>
            <w:r w:rsidR="00825604" w:rsidRPr="004625FE">
              <w:rPr>
                <w:rFonts w:asciiTheme="minorHAnsi" w:hAnsiTheme="minorHAnsi" w:cstheme="minorHAnsi"/>
                <w:lang w:val="pt-BR"/>
              </w:rPr>
              <w:t>Aline Campos de Oliveira</w:t>
            </w:r>
          </w:p>
        </w:tc>
      </w:tr>
      <w:tr w:rsidR="003D1B71" w:rsidRPr="009B3D38" w14:paraId="22828B08" w14:textId="77777777" w:rsidTr="00C45B22">
        <w:trPr>
          <w:trHeight w:val="2688"/>
        </w:trPr>
        <w:tc>
          <w:tcPr>
            <w:tcW w:w="4122" w:type="dxa"/>
            <w:gridSpan w:val="3"/>
            <w:vMerge/>
          </w:tcPr>
          <w:p w14:paraId="4947F652" w14:textId="77777777" w:rsidR="003D1B71" w:rsidRPr="009B3D38" w:rsidRDefault="003D1B71" w:rsidP="00D94CFC">
            <w:pPr>
              <w:pStyle w:val="Corpodetexto"/>
              <w:kinsoku w:val="0"/>
              <w:overflowPunct w:val="0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  <w:tc>
          <w:tcPr>
            <w:tcW w:w="284" w:type="dxa"/>
            <w:vMerge/>
          </w:tcPr>
          <w:p w14:paraId="68C186A5" w14:textId="77777777" w:rsidR="003D1B71" w:rsidRPr="009B3D38" w:rsidRDefault="003D1B71" w:rsidP="00D94CFC">
            <w:pPr>
              <w:pStyle w:val="Corpodetexto"/>
              <w:kinsoku w:val="0"/>
              <w:overflowPunct w:val="0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  <w:tc>
          <w:tcPr>
            <w:tcW w:w="6607" w:type="dxa"/>
            <w:vMerge w:val="restart"/>
            <w:vAlign w:val="bottom"/>
          </w:tcPr>
          <w:sdt>
            <w:sdtPr>
              <w:rPr>
                <w:rFonts w:asciiTheme="minorHAnsi" w:hAnsiTheme="minorHAnsi" w:cstheme="minorHAnsi"/>
                <w:color w:val="0072C7"/>
                <w:szCs w:val="24"/>
                <w:lang w:val="pt-BR"/>
              </w:rPr>
              <w:id w:val="1196195576"/>
              <w:placeholder>
                <w:docPart w:val="19E38E41AAB649B7ACD8FFCDDE4FD5AC"/>
              </w:placeholder>
              <w:temporary/>
              <w:showingPlcHdr/>
              <w15:appearance w15:val="hidden"/>
            </w:sdtPr>
            <w:sdtContent>
              <w:p w14:paraId="6357667E" w14:textId="77777777" w:rsidR="003D1B71" w:rsidRPr="009B3D38" w:rsidRDefault="003D1B71" w:rsidP="00D94CFC">
                <w:pPr>
                  <w:pStyle w:val="Ttulo2"/>
                  <w:rPr>
                    <w:rFonts w:asciiTheme="minorHAnsi" w:hAnsiTheme="minorHAnsi" w:cstheme="minorHAnsi"/>
                    <w:color w:val="0072C7"/>
                    <w:szCs w:val="24"/>
                    <w:lang w:val="pt-BR"/>
                  </w:rPr>
                </w:pPr>
                <w:r w:rsidRPr="009B3D38">
                  <w:rPr>
                    <w:rFonts w:asciiTheme="minorHAnsi" w:hAnsiTheme="minorHAnsi" w:cstheme="minorHAnsi"/>
                    <w:szCs w:val="24"/>
                    <w:lang w:val="pt-BR" w:bidi="pt-BR"/>
                  </w:rPr>
                  <w:t>Experiência</w:t>
                </w:r>
              </w:p>
            </w:sdtContent>
          </w:sdt>
          <w:p w14:paraId="2B03E7F6" w14:textId="74A6D122" w:rsidR="003D1B71" w:rsidRPr="009B3D38" w:rsidRDefault="00825604" w:rsidP="00D94CFC">
            <w:pPr>
              <w:pStyle w:val="Datas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[Set/2004]</w:t>
            </w:r>
            <w:r w:rsidR="003D1B71" w:rsidRPr="009B3D38">
              <w:rPr>
                <w:rFonts w:asciiTheme="minorHAnsi" w:eastAsia="Calibri" w:hAnsiTheme="minorHAnsi" w:cstheme="minorHAnsi"/>
                <w:sz w:val="24"/>
                <w:szCs w:val="24"/>
                <w:lang w:val="pt-BR" w:bidi="pt-BR"/>
              </w:rPr>
              <w:t xml:space="preserve"> – </w:t>
            </w:r>
            <w:proofErr w:type="gramStart"/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[Atual</w:t>
            </w:r>
            <w:proofErr w:type="gramEnd"/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]</w:t>
            </w:r>
          </w:p>
          <w:p w14:paraId="4FE68954" w14:textId="6EB812B3" w:rsidR="003D1B71" w:rsidRPr="009B3D38" w:rsidRDefault="00825604" w:rsidP="00D94CFC">
            <w:pPr>
              <w:pStyle w:val="Experincia"/>
              <w:rPr>
                <w:rStyle w:val="Forte"/>
                <w:rFonts w:asciiTheme="minorHAnsi" w:eastAsia="Calibri" w:hAnsiTheme="minorHAnsi" w:cstheme="minorHAnsi"/>
                <w:b w:val="0"/>
                <w:bCs w:val="0"/>
                <w:sz w:val="24"/>
                <w:lang w:val="pt-BR" w:bidi="pt-BR"/>
              </w:rPr>
            </w:pPr>
            <w:r w:rsidRPr="009B3D38">
              <w:rPr>
                <w:rFonts w:asciiTheme="minorHAnsi" w:hAnsiTheme="minorHAnsi" w:cstheme="minorHAnsi"/>
                <w:sz w:val="24"/>
                <w:lang w:val="pt-BR"/>
              </w:rPr>
              <w:t>Professora de Educação Infantil</w:t>
            </w:r>
            <w:r w:rsidR="003D1B71" w:rsidRPr="009B3D38">
              <w:rPr>
                <w:rStyle w:val="Forte"/>
                <w:rFonts w:asciiTheme="minorHAnsi" w:eastAsia="Calibri" w:hAnsiTheme="minorHAnsi" w:cstheme="minorHAnsi"/>
                <w:sz w:val="24"/>
                <w:lang w:val="pt-BR" w:bidi="pt-BR"/>
              </w:rPr>
              <w:t xml:space="preserve"> • </w:t>
            </w:r>
            <w:r w:rsidRPr="009B3D38">
              <w:rPr>
                <w:rFonts w:asciiTheme="minorHAnsi" w:hAnsiTheme="minorHAnsi" w:cstheme="minorHAnsi"/>
                <w:b/>
                <w:bCs/>
                <w:sz w:val="24"/>
                <w:lang w:val="pt-BR"/>
              </w:rPr>
              <w:t>Prefeitura Municipal de Curitiba</w:t>
            </w:r>
            <w:r w:rsidR="003D1B71" w:rsidRPr="009B3D38">
              <w:rPr>
                <w:rStyle w:val="Forte"/>
                <w:rFonts w:asciiTheme="minorHAnsi" w:eastAsia="Calibri" w:hAnsiTheme="minorHAnsi" w:cstheme="minorHAnsi"/>
                <w:b w:val="0"/>
                <w:bCs w:val="0"/>
                <w:sz w:val="24"/>
                <w:lang w:val="pt-BR" w:bidi="pt-BR"/>
              </w:rPr>
              <w:t xml:space="preserve"> </w:t>
            </w:r>
          </w:p>
          <w:sdt>
            <w:sdtPr>
              <w:rPr>
                <w:rFonts w:asciiTheme="minorHAnsi" w:hAnsiTheme="minorHAnsi" w:cstheme="minorHAnsi"/>
                <w:color w:val="0072C7"/>
                <w:szCs w:val="24"/>
                <w:lang w:val="pt-BR"/>
              </w:rPr>
              <w:id w:val="-1554227259"/>
              <w:placeholder>
                <w:docPart w:val="88AD84CC42F946CDAD7558BE45F8BB13"/>
              </w:placeholder>
              <w:temporary/>
              <w:showingPlcHdr/>
              <w15:appearance w15:val="hidden"/>
            </w:sdtPr>
            <w:sdtContent>
              <w:p w14:paraId="3FC69C03" w14:textId="77777777" w:rsidR="003D1B71" w:rsidRPr="009B3D38" w:rsidRDefault="003D1B71" w:rsidP="00D94CFC">
                <w:pPr>
                  <w:pStyle w:val="Ttulo2"/>
                  <w:rPr>
                    <w:rFonts w:asciiTheme="minorHAnsi" w:hAnsiTheme="minorHAnsi" w:cstheme="minorHAnsi"/>
                    <w:color w:val="0072C7"/>
                    <w:szCs w:val="24"/>
                    <w:lang w:val="pt-BR"/>
                  </w:rPr>
                </w:pPr>
                <w:r w:rsidRPr="009B3D38">
                  <w:rPr>
                    <w:rFonts w:asciiTheme="minorHAnsi" w:hAnsiTheme="minorHAnsi" w:cstheme="minorHAnsi"/>
                    <w:szCs w:val="24"/>
                    <w:lang w:val="pt-BR" w:bidi="pt-BR"/>
                  </w:rPr>
                  <w:t>Escolaridade</w:t>
                </w:r>
              </w:p>
            </w:sdtContent>
          </w:sdt>
          <w:p w14:paraId="415BFE2D" w14:textId="4D68A02B" w:rsidR="003D1B71" w:rsidRPr="009B3D38" w:rsidRDefault="00825604" w:rsidP="00D94CFC">
            <w:pPr>
              <w:pStyle w:val="Nomedaescola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Universidade Estadual do Paraná – Campus II </w:t>
            </w:r>
            <w:proofErr w:type="spellStart"/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FAP</w:t>
            </w:r>
            <w:proofErr w:type="spellEnd"/>
            <w:r w:rsidR="00291D02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</w:t>
            </w:r>
            <w:r w:rsidR="003D1B71" w:rsidRPr="009B3D38">
              <w:rPr>
                <w:rFonts w:asciiTheme="minorHAnsi" w:hAnsiTheme="minorHAnsi" w:cstheme="minorHAnsi"/>
                <w:sz w:val="24"/>
                <w:szCs w:val="24"/>
                <w:lang w:val="pt-BR" w:bidi="pt-BR"/>
              </w:rPr>
              <w:t xml:space="preserve">, 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Curitiba/PR</w:t>
            </w:r>
          </w:p>
          <w:p w14:paraId="0132CB16" w14:textId="23D6966C" w:rsidR="003D1B71" w:rsidRPr="009B3D38" w:rsidRDefault="00825604" w:rsidP="00D94CFC">
            <w:pPr>
              <w:pStyle w:val="Commarcadores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Licenciatura em Artes Visuais [2011 - 2019]</w:t>
            </w:r>
          </w:p>
          <w:p w14:paraId="10041ACE" w14:textId="6C7D8457" w:rsidR="00825604" w:rsidRPr="009B3D38" w:rsidRDefault="00825604" w:rsidP="00D94CFC">
            <w:pPr>
              <w:pStyle w:val="Commarcadores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6CB3DEA6" w14:textId="77777777" w:rsidR="00825604" w:rsidRPr="009B3D38" w:rsidRDefault="00825604" w:rsidP="00D94CFC">
            <w:pPr>
              <w:pStyle w:val="Commarcadores"/>
              <w:numPr>
                <w:ilvl w:val="0"/>
                <w:numId w:val="0"/>
              </w:numPr>
              <w:ind w:left="360" w:hanging="360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t-BR"/>
              </w:rPr>
              <w:t>Universidade Dom Bosco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, Curitiba/PR</w:t>
            </w:r>
          </w:p>
          <w:p w14:paraId="264AF006" w14:textId="6CCAB2B3" w:rsidR="00825604" w:rsidRPr="009B3D38" w:rsidRDefault="00825604" w:rsidP="00D94CFC">
            <w:pPr>
              <w:pStyle w:val="Commarcadores"/>
              <w:numPr>
                <w:ilvl w:val="0"/>
                <w:numId w:val="16"/>
              </w:numPr>
              <w:ind w:left="343" w:hanging="343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Pedagogia [</w:t>
            </w:r>
            <w:r w:rsidR="00AA6952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2019 - 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cursando]</w:t>
            </w:r>
          </w:p>
          <w:p w14:paraId="14A5AA17" w14:textId="52158994" w:rsidR="003D1B71" w:rsidRPr="009B3D38" w:rsidRDefault="00825604" w:rsidP="00D94CFC">
            <w:pPr>
              <w:pStyle w:val="Ttulo2"/>
              <w:rPr>
                <w:rFonts w:asciiTheme="minorHAnsi" w:hAnsiTheme="minorHAnsi" w:cstheme="minorHAnsi"/>
                <w:color w:val="0072C7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color w:val="0072C7"/>
                <w:szCs w:val="24"/>
                <w:lang w:val="pt-BR"/>
              </w:rPr>
              <w:t>Cursos</w:t>
            </w:r>
          </w:p>
          <w:p w14:paraId="34963C04" w14:textId="5AB86A54" w:rsidR="004E543E" w:rsidRPr="009B3D38" w:rsidRDefault="009714DA" w:rsidP="004E543E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APRENDIZAGEM CRIATIVA - </w:t>
            </w:r>
            <w:r w:rsidR="004E543E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ENCONTRO EXPO EDUCAÇÃO</w:t>
            </w:r>
            <w:r w:rsidR="007D7111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</w:t>
            </w:r>
            <w:r w:rsidR="004E543E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INTERNACIONAL DIGITAL </w:t>
            </w:r>
          </w:p>
          <w:p w14:paraId="026171BA" w14:textId="2FB832C2" w:rsidR="007D7111" w:rsidRPr="009B3D38" w:rsidRDefault="007D7111" w:rsidP="004E543E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02/07/2020 – CH 2 horas</w:t>
            </w:r>
          </w:p>
          <w:p w14:paraId="03D00959" w14:textId="5F034AAF" w:rsidR="004E543E" w:rsidRPr="009B3D38" w:rsidRDefault="004E543E" w:rsidP="004E543E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15C16F4B" w14:textId="51EA62B9" w:rsidR="004E543E" w:rsidRPr="009B3D38" w:rsidRDefault="009714DA" w:rsidP="004E543E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Pedagogia da Infância - </w:t>
            </w:r>
            <w:r w:rsidR="004E543E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ENCONTRO EXPO EDUCAÇÃO</w:t>
            </w:r>
          </w:p>
          <w:p w14:paraId="290AB6CD" w14:textId="6C6AD1D7" w:rsidR="004E543E" w:rsidRPr="009B3D38" w:rsidRDefault="004E543E" w:rsidP="007A4BCD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INTERNACIONAL DIGITAL </w:t>
            </w:r>
          </w:p>
          <w:p w14:paraId="59010EC1" w14:textId="7F938659" w:rsidR="007A4BCD" w:rsidRPr="009B3D38" w:rsidRDefault="007A4BCD" w:rsidP="007A4BCD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02/07/2020 – CH 2 horas</w:t>
            </w:r>
          </w:p>
          <w:p w14:paraId="5995F0C1" w14:textId="6841EFA8" w:rsidR="007A4BCD" w:rsidRPr="009B3D38" w:rsidRDefault="007A4BCD" w:rsidP="007A4BCD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28AB083F" w14:textId="26A423F7" w:rsidR="004E543E" w:rsidRPr="009B3D38" w:rsidRDefault="00086B1E" w:rsidP="004E543E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Palestra </w:t>
            </w:r>
            <w:r w:rsidR="004E543E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Arte na infância em tempos de Pandemia</w:t>
            </w:r>
          </w:p>
          <w:p w14:paraId="446810C9" w14:textId="77777777" w:rsidR="004E543E" w:rsidRPr="009B3D38" w:rsidRDefault="004E543E" w:rsidP="004E543E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Espaço de Formação e Experimentação em Tecnologias</w:t>
            </w:r>
          </w:p>
          <w:p w14:paraId="0E8CC403" w14:textId="28D6250A" w:rsidR="004E543E" w:rsidRPr="009B3D38" w:rsidRDefault="004E543E" w:rsidP="004E543E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Silvia </w:t>
            </w:r>
            <w:proofErr w:type="spellStart"/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Sell</w:t>
            </w:r>
            <w:proofErr w:type="spellEnd"/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Duarte Pillotto</w:t>
            </w:r>
          </w:p>
          <w:p w14:paraId="3A57AFB9" w14:textId="1E041A02" w:rsidR="00E02C95" w:rsidRPr="009B3D38" w:rsidRDefault="00E02C95" w:rsidP="004E543E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Palestra Disponível no Youtube</w:t>
            </w:r>
          </w:p>
          <w:p w14:paraId="1E668FA7" w14:textId="314342C5" w:rsidR="00E02C95" w:rsidRPr="009B3D38" w:rsidRDefault="004575EE" w:rsidP="004E543E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18/05/2020 – CH 2 </w:t>
            </w:r>
            <w:r w:rsidR="00086B1E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horas</w:t>
            </w:r>
          </w:p>
          <w:p w14:paraId="75E733F1" w14:textId="77777777" w:rsidR="004E543E" w:rsidRPr="009B3D38" w:rsidRDefault="004E543E" w:rsidP="004E543E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1FE08DDB" w14:textId="42116F0C" w:rsidR="004E543E" w:rsidRPr="009B3D38" w:rsidRDefault="005476E4" w:rsidP="004E543E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ARTE EDUCAÇÃO - TEMPOS ARTEIROS EM CASA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 - </w:t>
            </w:r>
            <w:r w:rsidR="004E543E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ENCONTRO VEREDAS FORMATIVAS ONLINE - </w:t>
            </w:r>
            <w:proofErr w:type="spellStart"/>
            <w:r w:rsidR="004E543E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DALL@TALK</w:t>
            </w:r>
            <w:proofErr w:type="spellEnd"/>
            <w:r w:rsidR="004E543E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- </w:t>
            </w:r>
          </w:p>
          <w:p w14:paraId="5A5A8186" w14:textId="03110861" w:rsidR="004E543E" w:rsidRPr="009B3D38" w:rsidRDefault="005476E4" w:rsidP="004E543E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21/05/2020 – CH 2 horas</w:t>
            </w:r>
          </w:p>
          <w:p w14:paraId="5A0DE69E" w14:textId="77777777" w:rsidR="004E543E" w:rsidRPr="009B3D38" w:rsidRDefault="004E543E" w:rsidP="004E543E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527087D1" w14:textId="0E215FF3" w:rsidR="005476E4" w:rsidRPr="009B3D38" w:rsidRDefault="004E543E" w:rsidP="004E543E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PALESTRA - A BNCC E A</w:t>
            </w:r>
            <w:r w:rsidR="005476E4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DOCÊNCIA NA EDUCAÇÃO INFANTIL </w:t>
            </w:r>
            <w:r w:rsidR="005476E4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–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</w:t>
            </w:r>
          </w:p>
          <w:p w14:paraId="759B0719" w14:textId="297B09FE" w:rsidR="004E543E" w:rsidRPr="009B3D38" w:rsidRDefault="004E543E" w:rsidP="004E543E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17/06</w:t>
            </w:r>
            <w:r w:rsidR="003D1926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/2020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</w:t>
            </w:r>
            <w:r w:rsidR="005476E4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- CH 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4 h</w:t>
            </w:r>
            <w:r w:rsidR="008D7BD3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o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r</w:t>
            </w:r>
            <w:r w:rsidR="008D7BD3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a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s</w:t>
            </w:r>
          </w:p>
          <w:p w14:paraId="6C4AFBC7" w14:textId="77777777" w:rsidR="004E543E" w:rsidRPr="009B3D38" w:rsidRDefault="004E543E" w:rsidP="004E543E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1028E1FD" w14:textId="522D1666" w:rsidR="004E543E" w:rsidRPr="009B3D38" w:rsidRDefault="004E543E" w:rsidP="004E543E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PALESTRA - AS LINGUAGENS</w:t>
            </w:r>
            <w:r w:rsidR="008D7BD3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NA BNCC E NOS CURRÍCULOS LOCAIS - 22/05</w:t>
            </w:r>
            <w:r w:rsidR="003D1926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/2020</w:t>
            </w:r>
            <w:r w:rsidR="008D7BD3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- CH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4 horas.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cr/>
            </w:r>
          </w:p>
          <w:p w14:paraId="50203943" w14:textId="77777777" w:rsidR="00D10726" w:rsidRPr="009B3D38" w:rsidRDefault="00D10726" w:rsidP="00D10726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I SEMINÁRIO DO </w:t>
            </w:r>
            <w:proofErr w:type="spellStart"/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ErêYá</w:t>
            </w:r>
            <w:proofErr w:type="spellEnd"/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– Desafios e perspectivas para uma Educação Antirracista</w:t>
            </w:r>
          </w:p>
          <w:p w14:paraId="26C1368D" w14:textId="6F4685EE" w:rsidR="00D10726" w:rsidRPr="009B3D38" w:rsidRDefault="00F736A0" w:rsidP="00D10726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lastRenderedPageBreak/>
              <w:t xml:space="preserve">27 e </w:t>
            </w:r>
            <w:r w:rsidR="00D10726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28/11/2019 – CH 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8</w:t>
            </w:r>
            <w:r w:rsidR="00D10726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horas</w:t>
            </w:r>
          </w:p>
          <w:p w14:paraId="5434EC41" w14:textId="77777777" w:rsidR="00D10726" w:rsidRPr="009B3D38" w:rsidRDefault="00D10726" w:rsidP="00D10726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7023DDE0" w14:textId="57EE62D9" w:rsidR="00FB5719" w:rsidRPr="009B3D38" w:rsidRDefault="00F76CFF" w:rsidP="004E543E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proofErr w:type="spellStart"/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KUKALA</w:t>
            </w:r>
            <w:proofErr w:type="spellEnd"/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- f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ormação de professoras e professores</w:t>
            </w:r>
            <w:r w:rsidR="00287372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em </w:t>
            </w:r>
            <w:r w:rsidR="00287372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história e a cultura africana e afro brasileira</w:t>
            </w:r>
            <w:r w:rsidR="009559A3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.</w:t>
            </w:r>
          </w:p>
          <w:p w14:paraId="6F5308C7" w14:textId="4329C1B8" w:rsidR="009559A3" w:rsidRPr="009B3D38" w:rsidRDefault="005F6329" w:rsidP="004E543E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31/03</w:t>
            </w:r>
            <w:r w:rsidR="00365513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/2019 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–</w:t>
            </w:r>
            <w:r w:rsidR="00365513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28/05/2020</w:t>
            </w:r>
            <w:r w:rsidR="00391CA3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– CH 720 horas</w:t>
            </w:r>
          </w:p>
          <w:p w14:paraId="4A4D5AE5" w14:textId="77777777" w:rsidR="00FB5719" w:rsidRPr="009B3D38" w:rsidRDefault="00FB5719" w:rsidP="004E543E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51E350DC" w14:textId="77777777" w:rsidR="00F31594" w:rsidRPr="009B3D38" w:rsidRDefault="004E543E" w:rsidP="004E543E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CURSO EDUCAÇÃO DAS RELAÇÕES ÉTNICO</w:t>
            </w:r>
            <w:r w:rsidR="00F31594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-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RACIAIS - VALORIZAÇÃO DA IDENTIDADE NEGRA NA EDUCAÇÃO</w:t>
            </w:r>
            <w:r w:rsidR="00F31594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INFANTIL</w:t>
            </w:r>
          </w:p>
          <w:p w14:paraId="3F835CCC" w14:textId="1D790F14" w:rsidR="004E543E" w:rsidRPr="009B3D38" w:rsidRDefault="004E543E" w:rsidP="004E543E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09 de agosto a 11 de outubro de 201</w:t>
            </w:r>
            <w:r w:rsidR="0046411F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8 – CH 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36 horas.</w:t>
            </w:r>
          </w:p>
          <w:p w14:paraId="484430AF" w14:textId="7B0C7673" w:rsidR="00030006" w:rsidRPr="009B3D38" w:rsidRDefault="00030006" w:rsidP="004E543E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2829018E" w14:textId="1B705789" w:rsidR="00030006" w:rsidRPr="009B3D38" w:rsidRDefault="00B37CD1" w:rsidP="004E543E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I Oficina Temática sobre Mulheres Negras: reflexões</w:t>
            </w:r>
            <w:r w:rsidR="007503B7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sobre gênero e desigualdades</w:t>
            </w:r>
          </w:p>
          <w:p w14:paraId="3FDAD99E" w14:textId="67AD4F53" w:rsidR="007503B7" w:rsidRPr="009B3D38" w:rsidRDefault="007503B7" w:rsidP="004E543E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20/10/2017 </w:t>
            </w:r>
            <w:r w:rsidR="00D12A7F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–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</w:t>
            </w:r>
            <w:r w:rsidR="00D12A7F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CH 2 horas</w:t>
            </w:r>
          </w:p>
          <w:p w14:paraId="48773905" w14:textId="1FC6C611" w:rsidR="00694803" w:rsidRPr="009B3D38" w:rsidRDefault="00694803" w:rsidP="00694803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05FDF04E" w14:textId="08A86E65" w:rsidR="00081953" w:rsidRPr="009B3D38" w:rsidRDefault="00081953" w:rsidP="00081953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Escutas e Olhares às crianças curitibanas e suas infâncias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</w:t>
            </w:r>
            <w:r w:rsidR="004E543E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11º</w:t>
            </w:r>
            <w:r w:rsidR="003D1926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</w:t>
            </w:r>
            <w:r w:rsidR="004E543E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SEMINÁRIO DE EDUCAÇÃO</w:t>
            </w:r>
            <w:r w:rsidR="003D1926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</w:t>
            </w:r>
            <w:r w:rsidR="004E543E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INFANTIL </w:t>
            </w:r>
          </w:p>
          <w:p w14:paraId="27A939CB" w14:textId="3FB88D53" w:rsidR="004E543E" w:rsidRPr="009B3D38" w:rsidRDefault="00081953" w:rsidP="004E543E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20/11/2017</w:t>
            </w:r>
            <w:r w:rsidR="003D1926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– CH </w:t>
            </w:r>
            <w:r w:rsidR="004E543E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4 horas.</w:t>
            </w:r>
            <w:r w:rsidR="004E543E" w:rsidRPr="009B3D3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637A2AD5" w14:textId="77777777" w:rsidR="000A39F2" w:rsidRPr="009B3D38" w:rsidRDefault="004E543E" w:rsidP="000A39F2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SEMANA DE ARTE, CULTURA E</w:t>
            </w:r>
            <w:r w:rsidR="000A39F2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LITERATURA - OFICINA FANDANGO E CULTURA CAIÇARA:</w:t>
            </w:r>
            <w:r w:rsidR="000A39F2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PATRIMÔNIO BRASILEIRO</w:t>
            </w:r>
          </w:p>
          <w:p w14:paraId="66AB271F" w14:textId="7EC913C4" w:rsidR="00694803" w:rsidRPr="009B3D38" w:rsidRDefault="000A39F2" w:rsidP="000A39F2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26/09/2017 – CH 4 horas</w:t>
            </w:r>
          </w:p>
          <w:p w14:paraId="030846A2" w14:textId="6F8A7536" w:rsidR="00D12A7F" w:rsidRPr="009B3D38" w:rsidRDefault="00D12A7F" w:rsidP="000A39F2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2DBF99F2" w14:textId="452BE1B3" w:rsidR="00D12A7F" w:rsidRPr="009B3D38" w:rsidRDefault="00D12A7F" w:rsidP="000A39F2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Oficina Múltiplas Leituras em Sha</w:t>
            </w:r>
            <w:r w:rsidR="00923D65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kespeare</w:t>
            </w:r>
          </w:p>
          <w:p w14:paraId="3F7E7362" w14:textId="4B467C21" w:rsidR="00923D65" w:rsidRPr="009B3D38" w:rsidRDefault="00923D65" w:rsidP="000A39F2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16/08/2017 – CH 4 horas</w:t>
            </w:r>
          </w:p>
          <w:p w14:paraId="1E85EA2D" w14:textId="77777777" w:rsidR="00694803" w:rsidRPr="009B3D38" w:rsidRDefault="00694803" w:rsidP="00694803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3A08C5A5" w14:textId="77777777" w:rsidR="00282A01" w:rsidRPr="009B3D38" w:rsidRDefault="00282A01" w:rsidP="00694803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Módulo presencial: </w:t>
            </w:r>
            <w:r w:rsidR="00694803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Inclusão dentro do espaço educativo; Estratégias de trabalho com crianças que apresentam necessidades específicas; Organização do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</w:t>
            </w:r>
            <w:r w:rsidR="00694803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espaço, tempo pedagógico e atendimento ao grupo com crianças de inclusão </w:t>
            </w:r>
          </w:p>
          <w:p w14:paraId="3A4E9EF3" w14:textId="15BFC123" w:rsidR="00694803" w:rsidRPr="009B3D38" w:rsidRDefault="00694803" w:rsidP="00694803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27</w:t>
            </w:r>
            <w:r w:rsidR="007334CF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/05/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2017 </w:t>
            </w:r>
            <w:r w:rsidR="007334CF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- </w:t>
            </w:r>
            <w:r w:rsidR="00282A01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CH</w:t>
            </w:r>
            <w:r w:rsidR="007334CF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4 horas</w:t>
            </w:r>
          </w:p>
          <w:p w14:paraId="50772CD2" w14:textId="77777777" w:rsidR="00694803" w:rsidRPr="009B3D38" w:rsidRDefault="00694803" w:rsidP="00694803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137475DD" w14:textId="77777777" w:rsidR="007334CF" w:rsidRPr="009B3D38" w:rsidRDefault="007334CF" w:rsidP="00694803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Módulo presencial: </w:t>
            </w:r>
            <w:r w:rsidR="00694803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O princípio da Equidade e o trabalho Pedagógico nos CMEIs da Rede Municipal</w:t>
            </w:r>
          </w:p>
          <w:p w14:paraId="6C56B5F9" w14:textId="1B318C8F" w:rsidR="00694803" w:rsidRPr="009B3D38" w:rsidRDefault="00694803" w:rsidP="00694803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</w:t>
            </w:r>
            <w:r w:rsidR="007334CF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09 e 10/02/201</w:t>
            </w:r>
            <w:r w:rsidR="00833F25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7 – CH 8 horas</w:t>
            </w:r>
          </w:p>
          <w:p w14:paraId="0F4DBCD2" w14:textId="77777777" w:rsidR="00694803" w:rsidRPr="009B3D38" w:rsidRDefault="00694803" w:rsidP="00694803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2AD2C58E" w14:textId="017E753F" w:rsidR="00694803" w:rsidRPr="009B3D38" w:rsidRDefault="00833F25" w:rsidP="00694803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Musicalização na Educação Infantil: </w:t>
            </w:r>
            <w:r w:rsidR="00694803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SEMANA DE ESTUDOS</w:t>
            </w:r>
          </w:p>
          <w:p w14:paraId="32DB8D00" w14:textId="3A082B38" w:rsidR="00833F25" w:rsidRPr="009B3D38" w:rsidRDefault="00694803" w:rsidP="00694803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PEDAGÓGICOS </w:t>
            </w:r>
            <w:r w:rsidR="00032A50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– CMEI Nice Braga</w:t>
            </w:r>
          </w:p>
          <w:p w14:paraId="23197654" w14:textId="6B14A597" w:rsidR="00694803" w:rsidRPr="009B3D38" w:rsidRDefault="00694803" w:rsidP="00694803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2016 </w:t>
            </w:r>
            <w:r w:rsidR="00032A50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– CH 4 horas</w:t>
            </w:r>
          </w:p>
          <w:p w14:paraId="1BE92F34" w14:textId="77777777" w:rsidR="00694803" w:rsidRPr="009B3D38" w:rsidRDefault="00694803" w:rsidP="00694803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2972034A" w14:textId="2275B1BB" w:rsidR="00032A50" w:rsidRPr="009B3D38" w:rsidRDefault="00694803" w:rsidP="00694803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CURSO FAZENDO MÚSICA COM AS</w:t>
            </w:r>
            <w:r w:rsidR="00032A50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CRIANÇAS NA EDUCAÇÃO INFANTIL - PALESTRA, </w:t>
            </w:r>
          </w:p>
          <w:p w14:paraId="19E96B94" w14:textId="02C43C00" w:rsidR="008876E8" w:rsidRPr="009B3D38" w:rsidRDefault="00694803" w:rsidP="008876E8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20</w:t>
            </w:r>
            <w:r w:rsidR="00032A50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/06/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2016</w:t>
            </w:r>
            <w:r w:rsidR="00032A50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CH - 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4 horas.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cr/>
            </w:r>
          </w:p>
          <w:p w14:paraId="5A595F32" w14:textId="013D6DBD" w:rsidR="00694803" w:rsidRPr="009B3D38" w:rsidRDefault="00694803" w:rsidP="00694803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OFICINA DESPERTAR DO CORP</w:t>
            </w:r>
            <w:r w:rsidR="008876E8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O</w:t>
            </w:r>
          </w:p>
          <w:p w14:paraId="31A5E199" w14:textId="77777777" w:rsidR="00694803" w:rsidRPr="009B3D38" w:rsidRDefault="00694803" w:rsidP="00694803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- Manifestações artísticas nas diferentes modalidades e culturas.</w:t>
            </w:r>
          </w:p>
          <w:p w14:paraId="43CC7BA8" w14:textId="77777777" w:rsidR="00694803" w:rsidRPr="009B3D38" w:rsidRDefault="00694803" w:rsidP="00694803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- Obras de artes visuais, artistas e movimentos artísticos de diversas culturas.</w:t>
            </w:r>
          </w:p>
          <w:p w14:paraId="16B0A40A" w14:textId="77777777" w:rsidR="00694803" w:rsidRPr="009B3D38" w:rsidRDefault="00694803" w:rsidP="00694803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- A música de diferentes épocas, culturas e etnias.</w:t>
            </w:r>
          </w:p>
          <w:p w14:paraId="1191DC77" w14:textId="77777777" w:rsidR="00694803" w:rsidRPr="009B3D38" w:rsidRDefault="00694803" w:rsidP="00694803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- Obras musicais, compositores, intérpretes, gêneros e estilos musicais.</w:t>
            </w:r>
          </w:p>
          <w:p w14:paraId="23C389FD" w14:textId="77777777" w:rsidR="00694803" w:rsidRPr="009B3D38" w:rsidRDefault="00694803" w:rsidP="00694803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- Diferentes narrativas: tragédia, drama, comédia, melodrama, 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lastRenderedPageBreak/>
              <w:t>circo, mitos, fábulas, entre outros.</w:t>
            </w:r>
          </w:p>
          <w:p w14:paraId="0E97045D" w14:textId="1F9170B3" w:rsidR="00694803" w:rsidRPr="009B3D38" w:rsidRDefault="00694803" w:rsidP="00694803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- Aspectos culturais, sociais e históricos das diferentes formas de dança: erudita, popular, folclórica, antiga e contemporânea</w:t>
            </w:r>
          </w:p>
          <w:p w14:paraId="563A19FC" w14:textId="20D2E7DB" w:rsidR="00694803" w:rsidRPr="009B3D38" w:rsidRDefault="008876E8" w:rsidP="00694803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30/09/201</w:t>
            </w:r>
            <w:r w:rsidR="00C00710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5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– CH 4 horas</w:t>
            </w:r>
          </w:p>
          <w:p w14:paraId="16410AA0" w14:textId="77777777" w:rsidR="008876E8" w:rsidRPr="009B3D38" w:rsidRDefault="008876E8" w:rsidP="00694803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07963710" w14:textId="11B5C712" w:rsidR="0046279B" w:rsidRPr="009B3D38" w:rsidRDefault="00694803" w:rsidP="00694803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PALESTRA PROTAGONISMO INFANTIL</w:t>
            </w:r>
            <w:r w:rsidR="0046279B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</w:t>
            </w:r>
          </w:p>
          <w:p w14:paraId="2901211E" w14:textId="061B0AE7" w:rsidR="00694803" w:rsidRPr="009B3D38" w:rsidRDefault="00694803" w:rsidP="00694803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08/05/2014 </w:t>
            </w:r>
            <w:r w:rsidR="0046279B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CH </w:t>
            </w:r>
            <w:r w:rsidR="00F8036F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–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4</w:t>
            </w:r>
            <w:r w:rsidR="00F8036F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horas.</w:t>
            </w:r>
          </w:p>
          <w:p w14:paraId="41771806" w14:textId="77777777" w:rsidR="00F8036F" w:rsidRPr="009B3D38" w:rsidRDefault="00F8036F" w:rsidP="00694803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70922EF6" w14:textId="1C5CB526" w:rsidR="00694803" w:rsidRPr="009B3D38" w:rsidRDefault="00694803" w:rsidP="00694803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BRINCADEIRAS CANTADAS, A MÚSICA E OS JOGOS</w:t>
            </w:r>
            <w:r w:rsidR="00C00710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DE FAZ DE CONTA</w:t>
            </w:r>
          </w:p>
          <w:p w14:paraId="2B9E28D4" w14:textId="7B4BEB41" w:rsidR="00C00710" w:rsidRPr="009B3D38" w:rsidRDefault="00C00710" w:rsidP="00694803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03/05/2014 </w:t>
            </w:r>
            <w:r w:rsidR="005715B7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– CH – 4 horas</w:t>
            </w:r>
          </w:p>
          <w:p w14:paraId="5BAA5FB7" w14:textId="688A8046" w:rsidR="00694803" w:rsidRPr="009B3D38" w:rsidRDefault="00694803" w:rsidP="00694803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2467D9E5" w14:textId="52D92483" w:rsidR="00E12E14" w:rsidRPr="009B3D38" w:rsidRDefault="007760D4" w:rsidP="00694803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proofErr w:type="spellStart"/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EDUPESQUISA</w:t>
            </w:r>
            <w:proofErr w:type="spellEnd"/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– PRODUÇÃO DE MÍDIAS DIGITAIS UFPR</w:t>
            </w:r>
          </w:p>
          <w:p w14:paraId="295BDA18" w14:textId="7D71F1E2" w:rsidR="00CD7EA4" w:rsidRPr="009B3D38" w:rsidRDefault="00CD7EA4" w:rsidP="00694803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20/08 a 10/12/2013 – CH 100 horas </w:t>
            </w:r>
          </w:p>
          <w:p w14:paraId="1E65FD3A" w14:textId="77777777" w:rsidR="00E12E14" w:rsidRPr="009B3D38" w:rsidRDefault="00E12E14" w:rsidP="00694803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0DA6793C" w14:textId="60C55047" w:rsidR="00694803" w:rsidRPr="009B3D38" w:rsidRDefault="007557A3" w:rsidP="005715B7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BRINCADEIRAS NA EDUCAÇÃO INFANTIL</w:t>
            </w:r>
          </w:p>
          <w:p w14:paraId="6CA64A6C" w14:textId="6357AAFF" w:rsidR="00694803" w:rsidRPr="009B3D38" w:rsidRDefault="005715B7" w:rsidP="00694803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21/09/2013</w:t>
            </w:r>
            <w:r w:rsidR="007557A3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– CH 4 horas </w:t>
            </w:r>
          </w:p>
          <w:p w14:paraId="3547DF37" w14:textId="77777777" w:rsidR="007557A3" w:rsidRPr="009B3D38" w:rsidRDefault="007557A3" w:rsidP="00694803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0F78FDD2" w14:textId="1DE22B4C" w:rsidR="004A3397" w:rsidRPr="009B3D38" w:rsidRDefault="00694803" w:rsidP="00694803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PALESTRA O QUE A MÚSICA REVELA SOBRE ALTAS</w:t>
            </w:r>
            <w:r w:rsidR="006D5E49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HABILIDADES/SUPERDOTAÇÃO </w:t>
            </w:r>
          </w:p>
          <w:p w14:paraId="346B60F0" w14:textId="383FA587" w:rsidR="00D94CFC" w:rsidRPr="009B3D38" w:rsidRDefault="00694803" w:rsidP="00694803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30</w:t>
            </w:r>
            <w:r w:rsidR="004A3397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/07/ 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2013</w:t>
            </w:r>
            <w:r w:rsidR="004A3397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– CH 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4 horas.</w:t>
            </w:r>
          </w:p>
          <w:p w14:paraId="4DFF0A5B" w14:textId="77777777" w:rsidR="00DC41F1" w:rsidRPr="009B3D38" w:rsidRDefault="00DC41F1" w:rsidP="00694803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13C3F09B" w14:textId="6A9D2030" w:rsidR="00694803" w:rsidRPr="009B3D38" w:rsidRDefault="00694803" w:rsidP="00694803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MESA REDONDA - EDUCAÇÃO INFANTIL:  </w:t>
            </w:r>
            <w:r w:rsidR="00DC41F1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-</w:t>
            </w:r>
            <w:r w:rsidR="004625FE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CUIDANDO DA VIDA NA TERRA, EDUCANDO CRIANÇAS PARA CONSCIÊNCIA PLANETÁRIA. </w:t>
            </w:r>
          </w:p>
          <w:p w14:paraId="101E8BC1" w14:textId="40B9AAD8" w:rsidR="00694803" w:rsidRPr="009B3D38" w:rsidRDefault="00694803" w:rsidP="00694803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 - PALESTRA: A INVESTIGAÇÃO CIENTÍFICA E O  PÚBLICO INFANTIL: A CONSTRUÇÃO DE  </w:t>
            </w:r>
            <w:r w:rsidR="00DC41F1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HABILIDADES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, COMPORTAMENTOS E VALORES. </w:t>
            </w:r>
          </w:p>
          <w:p w14:paraId="057ED9C6" w14:textId="79B9ED8F" w:rsidR="006D5E49" w:rsidRPr="009B3D38" w:rsidRDefault="006D5E49" w:rsidP="006D5E49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23/07/2012 a 27/07/2012</w:t>
            </w:r>
            <w:r w:rsidR="00802438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CH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20 horas.</w:t>
            </w:r>
          </w:p>
          <w:p w14:paraId="486B8ED5" w14:textId="77777777" w:rsidR="004625FE" w:rsidRPr="009B3D38" w:rsidRDefault="004625FE" w:rsidP="00D94CF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0A10615A" w14:textId="28E8CAD3" w:rsidR="00D94CFC" w:rsidRPr="009B3D38" w:rsidRDefault="00D94CFC" w:rsidP="00D94CF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APROFUNDAMENTO CURRICULAR</w:t>
            </w:r>
            <w:r w:rsidR="004625FE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A MÚSICA NA EDUCAÇÃO INFANTIL;</w:t>
            </w:r>
          </w:p>
          <w:p w14:paraId="31737424" w14:textId="77777777" w:rsidR="00D94CFC" w:rsidRPr="009B3D38" w:rsidRDefault="00D94CFC" w:rsidP="00D94CF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- LINGUAGENS ARTÍSTICAS;</w:t>
            </w:r>
          </w:p>
          <w:p w14:paraId="353B56A1" w14:textId="77777777" w:rsidR="00D94CFC" w:rsidRPr="009B3D38" w:rsidRDefault="00D94CFC" w:rsidP="00D94CF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- RELAÇÕES SOCIAIS E NATURAIS;</w:t>
            </w:r>
          </w:p>
          <w:p w14:paraId="623D36EB" w14:textId="40773841" w:rsidR="00D94CFC" w:rsidRPr="009B3D38" w:rsidRDefault="00D94CFC" w:rsidP="00D94CF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- PENSAMENTO LÓGICO-MATEMÁTICO.;</w:t>
            </w:r>
          </w:p>
          <w:p w14:paraId="2BEE5A48" w14:textId="4EDA45BC" w:rsidR="00D94CFC" w:rsidRPr="009B3D38" w:rsidRDefault="00D94CFC" w:rsidP="00D94CF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16/11/2009 a 18/12/2009</w:t>
            </w:r>
            <w:r w:rsidR="004625FE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CH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12 horas.</w:t>
            </w:r>
          </w:p>
          <w:p w14:paraId="117AEA59" w14:textId="77777777" w:rsidR="00D94CFC" w:rsidRPr="009B3D38" w:rsidRDefault="00D94CFC" w:rsidP="00D94CF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2FE57CC0" w14:textId="77777777" w:rsidR="004625FE" w:rsidRPr="009B3D38" w:rsidRDefault="00D94CFC" w:rsidP="00D94CF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LINGUAGEM TEATRAL NA EDUCAÇÃO INFANTIL </w:t>
            </w:r>
          </w:p>
          <w:p w14:paraId="327AF672" w14:textId="00AAB4C4" w:rsidR="003D1B71" w:rsidRPr="009B3D38" w:rsidRDefault="00D94CFC" w:rsidP="00D94CF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18/09/2009 a 02/12/2009</w:t>
            </w:r>
            <w:r w:rsidR="004625FE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CH</w:t>
            </w: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44 horas</w:t>
            </w:r>
          </w:p>
          <w:p w14:paraId="237FD0A0" w14:textId="79735AD2" w:rsidR="00D94CFC" w:rsidRPr="009B3D38" w:rsidRDefault="00D94CFC" w:rsidP="00D94CF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324D3A56" w14:textId="6430DD1E" w:rsidR="003D1B71" w:rsidRPr="009B3D38" w:rsidRDefault="00825604" w:rsidP="00D94CFC">
            <w:pPr>
              <w:pStyle w:val="Ttulo2"/>
              <w:rPr>
                <w:rFonts w:asciiTheme="minorHAnsi" w:hAnsiTheme="minorHAnsi" w:cstheme="minorHAnsi"/>
                <w:color w:val="0072C7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color w:val="0072C7"/>
                <w:szCs w:val="24"/>
                <w:lang w:val="pt-BR"/>
              </w:rPr>
              <w:t>Seminários</w:t>
            </w:r>
          </w:p>
          <w:p w14:paraId="31C65E45" w14:textId="77777777" w:rsidR="00C010B3" w:rsidRPr="009B3D38" w:rsidRDefault="00C010B3" w:rsidP="00D94CF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0B6C5047" w14:textId="4941219C" w:rsidR="00C010B3" w:rsidRPr="009B3D38" w:rsidRDefault="00030378" w:rsidP="00D94CF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12</w:t>
            </w:r>
            <w:r w:rsidR="000119D9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º Seminário/2º Fóru</w:t>
            </w:r>
            <w:r w:rsidR="00526CCE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m</w:t>
            </w:r>
            <w:r w:rsidR="000119D9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de Educação Infantil </w:t>
            </w:r>
            <w:r w:rsidR="00ED3BBF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–</w:t>
            </w:r>
            <w:r w:rsidR="000119D9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Criança</w:t>
            </w:r>
            <w:r w:rsidR="00ED3BBF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em ação: pelos direitos de conviver, brincar, participar, explorar, expressar e conhecer-se no </w:t>
            </w:r>
            <w:r w:rsidR="00526CCE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V Circuito de Expressão Dramática da Pequena Infância</w:t>
            </w:r>
          </w:p>
          <w:p w14:paraId="62B3467F" w14:textId="1CA58B1C" w:rsidR="00526CCE" w:rsidRPr="009B3D38" w:rsidRDefault="007623DD" w:rsidP="00D94CF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Comunicação Oral: respeito aos tons de pele.</w:t>
            </w:r>
          </w:p>
          <w:p w14:paraId="15D68372" w14:textId="6FBAC615" w:rsidR="007623DD" w:rsidRPr="009B3D38" w:rsidRDefault="007623DD" w:rsidP="00D94CF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08/11/2018 – CH 4 </w:t>
            </w:r>
            <w:proofErr w:type="spellStart"/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hrs</w:t>
            </w:r>
            <w:proofErr w:type="spellEnd"/>
          </w:p>
          <w:p w14:paraId="27F46394" w14:textId="77777777" w:rsidR="004D7E72" w:rsidRPr="009B3D38" w:rsidRDefault="004D7E72" w:rsidP="00D94CF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2049BD54" w14:textId="51A5FED8" w:rsidR="004D7E72" w:rsidRPr="009B3D38" w:rsidRDefault="00227F67" w:rsidP="00D94CFC">
            <w:pPr>
              <w:rPr>
                <w:rFonts w:asciiTheme="minorHAnsi" w:hAnsiTheme="minorHAnsi" w:cstheme="minorHAnsi"/>
                <w:b/>
                <w:bCs/>
                <w:color w:val="0072C7" w:themeColor="accent2"/>
                <w:sz w:val="24"/>
                <w:szCs w:val="24"/>
                <w:u w:val="single"/>
                <w:lang w:val="pt-BR"/>
              </w:rPr>
            </w:pPr>
            <w:r w:rsidRPr="009B3D38">
              <w:rPr>
                <w:rFonts w:asciiTheme="minorHAnsi" w:hAnsiTheme="minorHAnsi" w:cstheme="minorHAnsi"/>
                <w:b/>
                <w:bCs/>
                <w:color w:val="0072C7" w:themeColor="accent2"/>
                <w:sz w:val="24"/>
                <w:szCs w:val="24"/>
                <w:u w:val="single"/>
                <w:lang w:val="pt-BR"/>
              </w:rPr>
              <w:t>Outros</w:t>
            </w:r>
          </w:p>
          <w:p w14:paraId="682E753D" w14:textId="77777777" w:rsidR="003972FD" w:rsidRPr="009B3D38" w:rsidRDefault="003972FD" w:rsidP="00D94CFC">
            <w:pPr>
              <w:rPr>
                <w:rFonts w:asciiTheme="minorHAnsi" w:hAnsiTheme="minorHAnsi" w:cstheme="minorHAnsi"/>
                <w:b/>
                <w:bCs/>
                <w:color w:val="0072C7" w:themeColor="accent2"/>
                <w:sz w:val="24"/>
                <w:szCs w:val="24"/>
                <w:u w:val="single"/>
                <w:lang w:val="pt-BR"/>
              </w:rPr>
            </w:pPr>
          </w:p>
          <w:p w14:paraId="1A51BA58" w14:textId="77777777" w:rsidR="00125086" w:rsidRPr="009B3D38" w:rsidRDefault="009C2FDC" w:rsidP="00D94CF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COLEGIADO DE ARTES VISUAIS </w:t>
            </w:r>
          </w:p>
          <w:p w14:paraId="01CF0A24" w14:textId="2F3EE130" w:rsidR="00C010B3" w:rsidRPr="009B3D38" w:rsidRDefault="009C2FDC" w:rsidP="00D94CF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Curso de Licenciatura</w:t>
            </w:r>
          </w:p>
          <w:p w14:paraId="3BFCCC19" w14:textId="57E6D287" w:rsidR="009C2FDC" w:rsidRPr="009B3D38" w:rsidRDefault="00227F67" w:rsidP="00D94CF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UMA PROPOSTA PEDAGÓGICA EM TEMPOS DE PANDEMIA</w:t>
            </w:r>
          </w:p>
          <w:p w14:paraId="094906C0" w14:textId="69CF58F9" w:rsidR="00C010B3" w:rsidRPr="009B3D38" w:rsidRDefault="00C010B3" w:rsidP="00D94CF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CONVERSA: ENSINO DE ARTE E PROCESSOS DE MEDIAÇÃO</w:t>
            </w:r>
          </w:p>
          <w:p w14:paraId="66470CC1" w14:textId="77777777" w:rsidR="003972FD" w:rsidRPr="009B3D38" w:rsidRDefault="003972FD" w:rsidP="00D94CF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proofErr w:type="spellStart"/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Profª</w:t>
            </w:r>
            <w:proofErr w:type="spellEnd"/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Me Flávia Gisele Nascimento Tema: Educação das relações étnico-raciais na infância: perspectivas de uma professora negra com a linguagem artística (TCC) </w:t>
            </w:r>
          </w:p>
          <w:p w14:paraId="529539AC" w14:textId="4EC13057" w:rsidR="00227F67" w:rsidRPr="009B3D38" w:rsidRDefault="003972FD" w:rsidP="00D94CF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Licenciada Aline Campos de Oliveira</w:t>
            </w:r>
          </w:p>
          <w:p w14:paraId="6468467B" w14:textId="5355E7B3" w:rsidR="003972FD" w:rsidRPr="009B3D38" w:rsidRDefault="003972FD" w:rsidP="00D94CF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08/07/2020</w:t>
            </w:r>
            <w:r w:rsidR="00125086"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– CH: 4 horas</w:t>
            </w:r>
          </w:p>
          <w:p w14:paraId="21A699E4" w14:textId="40D4654C" w:rsidR="00125086" w:rsidRPr="009B3D38" w:rsidRDefault="00125086" w:rsidP="00D94CF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Plataforma Zoom</w:t>
            </w:r>
          </w:p>
          <w:p w14:paraId="6DD86AB5" w14:textId="656C5D6D" w:rsidR="00E21FFD" w:rsidRPr="009B3D38" w:rsidRDefault="00E21FFD" w:rsidP="00D94CF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</w:tr>
      <w:tr w:rsidR="003D1B71" w:rsidRPr="009B3D38" w14:paraId="0526AED3" w14:textId="77777777" w:rsidTr="00C45B22">
        <w:trPr>
          <w:trHeight w:val="1164"/>
        </w:trPr>
        <w:tc>
          <w:tcPr>
            <w:tcW w:w="720" w:type="dxa"/>
          </w:tcPr>
          <w:p w14:paraId="051C6D54" w14:textId="77777777" w:rsidR="003D1B71" w:rsidRPr="009B3D38" w:rsidRDefault="003D1B71" w:rsidP="00D94CFC">
            <w:pPr>
              <w:pStyle w:val="Corpodetexto"/>
              <w:kinsoku w:val="0"/>
              <w:overflowPunct w:val="0"/>
              <w:rPr>
                <w:rFonts w:asciiTheme="minorHAnsi" w:hAnsiTheme="minorHAnsi" w:cstheme="minorHAnsi"/>
                <w:color w:val="0072C7" w:themeColor="accent2"/>
                <w:sz w:val="24"/>
                <w:szCs w:val="24"/>
                <w:lang w:val="pt-BR"/>
              </w:rPr>
            </w:pPr>
          </w:p>
        </w:tc>
        <w:tc>
          <w:tcPr>
            <w:tcW w:w="3402" w:type="dxa"/>
            <w:gridSpan w:val="2"/>
          </w:tcPr>
          <w:p w14:paraId="2E9AE491" w14:textId="77777777" w:rsidR="003D1B71" w:rsidRPr="009B3D38" w:rsidRDefault="003D1B71" w:rsidP="00D94CFC">
            <w:pPr>
              <w:pStyle w:val="Corpodetexto"/>
              <w:kinsoku w:val="0"/>
              <w:overflowPunct w:val="0"/>
              <w:rPr>
                <w:rFonts w:asciiTheme="minorHAnsi" w:hAnsiTheme="minorHAnsi" w:cstheme="minorHAnsi"/>
                <w:color w:val="0072C7" w:themeColor="accent2"/>
                <w:sz w:val="24"/>
                <w:szCs w:val="24"/>
                <w:lang w:val="pt-BR"/>
              </w:rPr>
            </w:pPr>
          </w:p>
        </w:tc>
        <w:tc>
          <w:tcPr>
            <w:tcW w:w="284" w:type="dxa"/>
            <w:vMerge/>
          </w:tcPr>
          <w:p w14:paraId="073F593C" w14:textId="77777777" w:rsidR="003D1B71" w:rsidRPr="009B3D38" w:rsidRDefault="003D1B71" w:rsidP="00D94CFC">
            <w:pPr>
              <w:pStyle w:val="Corpodetexto"/>
              <w:kinsoku w:val="0"/>
              <w:overflowPunct w:val="0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  <w:tc>
          <w:tcPr>
            <w:tcW w:w="6607" w:type="dxa"/>
            <w:vMerge/>
          </w:tcPr>
          <w:p w14:paraId="244EFC02" w14:textId="77777777" w:rsidR="003D1B71" w:rsidRPr="009B3D38" w:rsidRDefault="003D1B71" w:rsidP="00D94CF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</w:tr>
      <w:tr w:rsidR="003D1B71" w:rsidRPr="009B3D38" w14:paraId="184B9504" w14:textId="77777777" w:rsidTr="00C45B22">
        <w:trPr>
          <w:trHeight w:val="543"/>
        </w:trPr>
        <w:tc>
          <w:tcPr>
            <w:tcW w:w="720" w:type="dxa"/>
          </w:tcPr>
          <w:p w14:paraId="380D7CD1" w14:textId="77777777" w:rsidR="003D1B71" w:rsidRPr="009B3D38" w:rsidRDefault="003D1B71" w:rsidP="00D94CFC">
            <w:pPr>
              <w:pStyle w:val="Informaes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87A1F2F" w14:textId="77777777" w:rsidR="003D1B71" w:rsidRPr="009B3D38" w:rsidRDefault="003D1B71" w:rsidP="00D94CFC">
            <w:pPr>
              <w:pStyle w:val="Informaes"/>
              <w:jc w:val="center"/>
              <w:rPr>
                <w:rStyle w:val="Forte"/>
                <w:rFonts w:asciiTheme="minorHAnsi" w:hAnsiTheme="minorHAnsi" w:cstheme="minorHAnsi"/>
                <w:b w:val="0"/>
                <w:bCs w:val="0"/>
                <w:color w:val="666666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noProof/>
                <w:sz w:val="24"/>
                <w:szCs w:val="24"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4BC13B24" wp14:editId="4F06BE53">
                      <wp:extent cx="337185" cy="333375"/>
                      <wp:effectExtent l="0" t="0" r="5715" b="9525"/>
                      <wp:docPr id="21" name="Grupo 21" descr="Ícone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v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m 23" descr="Ícone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6BB634" id="Grupo 21" o:spid="_x0000_s1026" alt="Ícone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">
                      <v:shape id="Forma Liv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23" o:spid="_x0000_s1028" type="#_x0000_t75" alt="Ícone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Ícone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72" w:type="dxa"/>
            <w:vAlign w:val="center"/>
          </w:tcPr>
          <w:p w14:paraId="4DFA5DC7" w14:textId="5A2D2EB1" w:rsidR="003D1B71" w:rsidRPr="009B3D38" w:rsidRDefault="00825604" w:rsidP="00D94CFC">
            <w:pPr>
              <w:pStyle w:val="Informaes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Curitiba/PR</w:t>
            </w:r>
          </w:p>
        </w:tc>
        <w:tc>
          <w:tcPr>
            <w:tcW w:w="284" w:type="dxa"/>
            <w:vMerge/>
          </w:tcPr>
          <w:p w14:paraId="18EC6FAB" w14:textId="77777777" w:rsidR="003D1B71" w:rsidRPr="009B3D38" w:rsidRDefault="003D1B71" w:rsidP="00D94CFC">
            <w:pPr>
              <w:pStyle w:val="Corpodetexto"/>
              <w:kinsoku w:val="0"/>
              <w:overflowPunct w:val="0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  <w:tc>
          <w:tcPr>
            <w:tcW w:w="6607" w:type="dxa"/>
            <w:vMerge/>
          </w:tcPr>
          <w:p w14:paraId="4184A21A" w14:textId="77777777" w:rsidR="003D1B71" w:rsidRPr="009B3D38" w:rsidRDefault="003D1B71" w:rsidP="00D94CFC">
            <w:pPr>
              <w:pStyle w:val="Ttulo1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</w:tr>
      <w:tr w:rsidR="003D1B71" w:rsidRPr="009B3D38" w14:paraId="79C673C9" w14:textId="77777777" w:rsidTr="00C45B22">
        <w:trPr>
          <w:trHeight w:val="183"/>
        </w:trPr>
        <w:tc>
          <w:tcPr>
            <w:tcW w:w="720" w:type="dxa"/>
          </w:tcPr>
          <w:p w14:paraId="26A07E91" w14:textId="77777777" w:rsidR="003D1B71" w:rsidRPr="009B3D38" w:rsidRDefault="003D1B71" w:rsidP="00D94CFC">
            <w:pPr>
              <w:pStyle w:val="SemEspaamento"/>
              <w:rPr>
                <w:rFonts w:asciiTheme="minorHAnsi" w:hAnsiTheme="minorHAnsi" w:cstheme="minorHAnsi"/>
                <w:color w:val="666666"/>
                <w:sz w:val="24"/>
                <w:szCs w:val="24"/>
                <w:lang w:val="pt-BR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7624386B" w14:textId="77777777" w:rsidR="003D1B71" w:rsidRPr="009B3D38" w:rsidRDefault="003D1B71" w:rsidP="00D94CFC">
            <w:pPr>
              <w:pStyle w:val="SemEspaamento"/>
              <w:rPr>
                <w:rFonts w:asciiTheme="minorHAnsi" w:hAnsiTheme="minorHAnsi" w:cstheme="minorHAnsi"/>
                <w:color w:val="666666"/>
                <w:sz w:val="24"/>
                <w:szCs w:val="24"/>
                <w:lang w:val="pt-BR"/>
              </w:rPr>
            </w:pPr>
          </w:p>
        </w:tc>
        <w:tc>
          <w:tcPr>
            <w:tcW w:w="284" w:type="dxa"/>
            <w:vMerge/>
          </w:tcPr>
          <w:p w14:paraId="66956677" w14:textId="77777777" w:rsidR="003D1B71" w:rsidRPr="009B3D38" w:rsidRDefault="003D1B71" w:rsidP="00D94CFC">
            <w:pPr>
              <w:pStyle w:val="Corpodetexto"/>
              <w:kinsoku w:val="0"/>
              <w:overflowPunct w:val="0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  <w:tc>
          <w:tcPr>
            <w:tcW w:w="6607" w:type="dxa"/>
            <w:vMerge/>
          </w:tcPr>
          <w:p w14:paraId="0C88DE57" w14:textId="77777777" w:rsidR="003D1B71" w:rsidRPr="009B3D38" w:rsidRDefault="003D1B71" w:rsidP="00D94CFC">
            <w:pPr>
              <w:pStyle w:val="Ttulo1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</w:tr>
      <w:tr w:rsidR="003D1B71" w:rsidRPr="009B3D38" w14:paraId="3450FF43" w14:textId="77777777" w:rsidTr="00C45B22">
        <w:trPr>
          <w:trHeight w:val="624"/>
        </w:trPr>
        <w:tc>
          <w:tcPr>
            <w:tcW w:w="720" w:type="dxa"/>
          </w:tcPr>
          <w:p w14:paraId="4D54F176" w14:textId="77777777" w:rsidR="003D1B71" w:rsidRPr="009B3D38" w:rsidRDefault="003D1B71" w:rsidP="00D94CFC">
            <w:pPr>
              <w:pStyle w:val="Informaes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EC0170E" w14:textId="77777777" w:rsidR="003D1B71" w:rsidRPr="009B3D38" w:rsidRDefault="003D1B71" w:rsidP="00D94CFC">
            <w:pPr>
              <w:pStyle w:val="Informaes"/>
              <w:jc w:val="center"/>
              <w:rPr>
                <w:rFonts w:asciiTheme="minorHAnsi" w:hAnsiTheme="minorHAnsi" w:cstheme="minorHAnsi"/>
                <w:color w:val="666666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noProof/>
                <w:sz w:val="24"/>
                <w:szCs w:val="24"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50C065B8" wp14:editId="000B2F72">
                      <wp:extent cx="337820" cy="337185"/>
                      <wp:effectExtent l="0" t="0" r="5080" b="5715"/>
                      <wp:docPr id="22" name="Grupo 22" descr="ícone de telef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v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m 28" descr="Ícone de telef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67EABB" id="Grupo 22" o:spid="_x0000_s1026" alt="ícone de telefon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">
                      <v:shape id="Forma Liv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28" o:spid="_x0000_s1028" type="#_x0000_t75" alt="Ícone de telefone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Ícone de telefon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72" w:type="dxa"/>
            <w:vAlign w:val="center"/>
          </w:tcPr>
          <w:p w14:paraId="3A415019" w14:textId="441F29D9" w:rsidR="003D1B71" w:rsidRPr="009B3D38" w:rsidRDefault="00825604" w:rsidP="00D94CFC">
            <w:pPr>
              <w:pStyle w:val="Informaes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(41) 99625-5119</w:t>
            </w:r>
          </w:p>
        </w:tc>
        <w:tc>
          <w:tcPr>
            <w:tcW w:w="284" w:type="dxa"/>
            <w:vMerge/>
          </w:tcPr>
          <w:p w14:paraId="76AAAB04" w14:textId="77777777" w:rsidR="003D1B71" w:rsidRPr="009B3D38" w:rsidRDefault="003D1B71" w:rsidP="00D94CFC">
            <w:pPr>
              <w:pStyle w:val="Corpodetexto"/>
              <w:kinsoku w:val="0"/>
              <w:overflowPunct w:val="0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  <w:tc>
          <w:tcPr>
            <w:tcW w:w="6607" w:type="dxa"/>
            <w:vMerge/>
          </w:tcPr>
          <w:p w14:paraId="0C6FB3CA" w14:textId="77777777" w:rsidR="003D1B71" w:rsidRPr="009B3D38" w:rsidRDefault="003D1B71" w:rsidP="00D94CFC">
            <w:pPr>
              <w:pStyle w:val="Ttulo1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</w:tr>
      <w:tr w:rsidR="003D1B71" w:rsidRPr="009B3D38" w14:paraId="48944C6D" w14:textId="77777777" w:rsidTr="00C45B22">
        <w:trPr>
          <w:trHeight w:val="183"/>
        </w:trPr>
        <w:tc>
          <w:tcPr>
            <w:tcW w:w="720" w:type="dxa"/>
          </w:tcPr>
          <w:p w14:paraId="225D6DA1" w14:textId="77777777" w:rsidR="003D1B71" w:rsidRPr="009B3D38" w:rsidRDefault="003D1B71" w:rsidP="00D94CFC">
            <w:pPr>
              <w:pStyle w:val="SemEspaamento"/>
              <w:rPr>
                <w:rFonts w:asciiTheme="minorHAnsi" w:hAnsiTheme="minorHAnsi" w:cstheme="minorHAnsi"/>
                <w:color w:val="666666"/>
                <w:sz w:val="24"/>
                <w:szCs w:val="24"/>
                <w:lang w:val="pt-BR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75438D7B" w14:textId="77777777" w:rsidR="003D1B71" w:rsidRPr="009B3D38" w:rsidRDefault="003D1B71" w:rsidP="00D94CFC">
            <w:pPr>
              <w:pStyle w:val="SemEspaamento"/>
              <w:rPr>
                <w:rFonts w:asciiTheme="minorHAnsi" w:hAnsiTheme="minorHAnsi" w:cstheme="minorHAnsi"/>
                <w:color w:val="666666"/>
                <w:sz w:val="24"/>
                <w:szCs w:val="24"/>
                <w:lang w:val="pt-BR"/>
              </w:rPr>
            </w:pPr>
          </w:p>
        </w:tc>
        <w:tc>
          <w:tcPr>
            <w:tcW w:w="284" w:type="dxa"/>
            <w:vMerge/>
          </w:tcPr>
          <w:p w14:paraId="3B979947" w14:textId="77777777" w:rsidR="003D1B71" w:rsidRPr="009B3D38" w:rsidRDefault="003D1B71" w:rsidP="00D94CFC">
            <w:pPr>
              <w:pStyle w:val="Corpodetexto"/>
              <w:kinsoku w:val="0"/>
              <w:overflowPunct w:val="0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  <w:tc>
          <w:tcPr>
            <w:tcW w:w="6607" w:type="dxa"/>
            <w:vMerge/>
          </w:tcPr>
          <w:p w14:paraId="41DFFA5B" w14:textId="77777777" w:rsidR="003D1B71" w:rsidRPr="009B3D38" w:rsidRDefault="003D1B71" w:rsidP="00D94CFC">
            <w:pPr>
              <w:pStyle w:val="Ttulo1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</w:tr>
      <w:tr w:rsidR="003D1B71" w:rsidRPr="009B3D38" w14:paraId="18814D01" w14:textId="77777777" w:rsidTr="00C45B22">
        <w:trPr>
          <w:trHeight w:val="633"/>
        </w:trPr>
        <w:tc>
          <w:tcPr>
            <w:tcW w:w="720" w:type="dxa"/>
          </w:tcPr>
          <w:p w14:paraId="7C44C37E" w14:textId="77777777" w:rsidR="003D1B71" w:rsidRPr="009B3D38" w:rsidRDefault="003D1B71" w:rsidP="00D94CFC">
            <w:pPr>
              <w:pStyle w:val="Informaes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50CA711" w14:textId="77777777" w:rsidR="003D1B71" w:rsidRPr="009B3D38" w:rsidRDefault="003D1B71" w:rsidP="00D94CFC">
            <w:pPr>
              <w:pStyle w:val="Informaes"/>
              <w:jc w:val="center"/>
              <w:rPr>
                <w:rFonts w:asciiTheme="minorHAnsi" w:hAnsiTheme="minorHAnsi" w:cstheme="minorHAnsi"/>
                <w:color w:val="666666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noProof/>
                <w:sz w:val="24"/>
                <w:szCs w:val="24"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4827D598" wp14:editId="3B3A165E">
                      <wp:extent cx="338455" cy="346075"/>
                      <wp:effectExtent l="0" t="0" r="4445" b="0"/>
                      <wp:docPr id="24" name="Grupo 24" descr="Ícone de emai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v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m 32" descr="Ícone de ema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18EF50" id="Grupo 24" o:spid="_x0000_s1026" alt="Ícone de email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">
                      <v:shape id="Forma Liv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32" o:spid="_x0000_s1028" type="#_x0000_t75" alt="Ícone de email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Ícone de emai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72" w:type="dxa"/>
            <w:vAlign w:val="center"/>
          </w:tcPr>
          <w:p w14:paraId="0DFDFC85" w14:textId="2DFA9556" w:rsidR="003D1B71" w:rsidRPr="009B3D38" w:rsidRDefault="00825604" w:rsidP="00D94CFC">
            <w:pPr>
              <w:pStyle w:val="Informaes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alinehlnh@gmail.com</w:t>
            </w:r>
          </w:p>
          <w:p w14:paraId="01721F68" w14:textId="277B82B8" w:rsidR="00825604" w:rsidRPr="009B3D38" w:rsidRDefault="00825604" w:rsidP="00D94CFC">
            <w:pPr>
              <w:pStyle w:val="Informaes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B3D38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alinehlnh@hotmail.com</w:t>
            </w:r>
          </w:p>
        </w:tc>
        <w:tc>
          <w:tcPr>
            <w:tcW w:w="284" w:type="dxa"/>
            <w:vMerge/>
          </w:tcPr>
          <w:p w14:paraId="122B7F5F" w14:textId="77777777" w:rsidR="003D1B71" w:rsidRPr="009B3D38" w:rsidRDefault="003D1B71" w:rsidP="00D94CFC">
            <w:pPr>
              <w:pStyle w:val="Corpodetexto"/>
              <w:kinsoku w:val="0"/>
              <w:overflowPunct w:val="0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  <w:tc>
          <w:tcPr>
            <w:tcW w:w="6607" w:type="dxa"/>
            <w:vMerge/>
          </w:tcPr>
          <w:p w14:paraId="29C227E5" w14:textId="77777777" w:rsidR="003D1B71" w:rsidRPr="009B3D38" w:rsidRDefault="003D1B71" w:rsidP="00D94CFC">
            <w:pPr>
              <w:pStyle w:val="Ttulo1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</w:tr>
      <w:tr w:rsidR="003D1B71" w:rsidRPr="009B3D38" w14:paraId="75956C1E" w14:textId="77777777" w:rsidTr="00C45B22">
        <w:trPr>
          <w:trHeight w:val="174"/>
        </w:trPr>
        <w:tc>
          <w:tcPr>
            <w:tcW w:w="720" w:type="dxa"/>
          </w:tcPr>
          <w:p w14:paraId="3373E22A" w14:textId="77777777" w:rsidR="003D1B71" w:rsidRPr="009B3D38" w:rsidRDefault="003D1B71" w:rsidP="00D94CFC">
            <w:pPr>
              <w:pStyle w:val="SemEspaamento"/>
              <w:rPr>
                <w:rFonts w:asciiTheme="minorHAnsi" w:hAnsiTheme="minorHAnsi" w:cstheme="minorHAnsi"/>
                <w:color w:val="666666"/>
                <w:sz w:val="24"/>
                <w:szCs w:val="24"/>
                <w:lang w:val="pt-BR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7FB82954" w14:textId="77777777" w:rsidR="003D1B71" w:rsidRPr="009B3D38" w:rsidRDefault="003D1B71" w:rsidP="00D94CFC">
            <w:pPr>
              <w:pStyle w:val="SemEspaamento"/>
              <w:rPr>
                <w:rFonts w:asciiTheme="minorHAnsi" w:hAnsiTheme="minorHAnsi" w:cstheme="minorHAnsi"/>
                <w:color w:val="666666"/>
                <w:sz w:val="24"/>
                <w:szCs w:val="24"/>
                <w:lang w:val="pt-BR"/>
              </w:rPr>
            </w:pPr>
          </w:p>
        </w:tc>
        <w:tc>
          <w:tcPr>
            <w:tcW w:w="284" w:type="dxa"/>
            <w:vMerge/>
          </w:tcPr>
          <w:p w14:paraId="57166952" w14:textId="77777777" w:rsidR="003D1B71" w:rsidRPr="009B3D38" w:rsidRDefault="003D1B71" w:rsidP="00D94CFC">
            <w:pPr>
              <w:pStyle w:val="Corpodetexto"/>
              <w:kinsoku w:val="0"/>
              <w:overflowPunct w:val="0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  <w:tc>
          <w:tcPr>
            <w:tcW w:w="6607" w:type="dxa"/>
            <w:vMerge/>
          </w:tcPr>
          <w:p w14:paraId="11D3634E" w14:textId="77777777" w:rsidR="003D1B71" w:rsidRPr="009B3D38" w:rsidRDefault="003D1B71" w:rsidP="00D94CFC">
            <w:pPr>
              <w:pStyle w:val="Ttulo1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</w:tr>
      <w:tr w:rsidR="003D1B71" w:rsidRPr="009B3D38" w14:paraId="3A6B8C9D" w14:textId="77777777" w:rsidTr="00C45B22">
        <w:trPr>
          <w:trHeight w:val="633"/>
        </w:trPr>
        <w:tc>
          <w:tcPr>
            <w:tcW w:w="720" w:type="dxa"/>
          </w:tcPr>
          <w:p w14:paraId="0061B15D" w14:textId="77777777" w:rsidR="003D1B71" w:rsidRPr="009B3D38" w:rsidRDefault="003D1B71" w:rsidP="00D94CFC">
            <w:pPr>
              <w:pStyle w:val="Informaes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EDDF701" w14:textId="126522F5" w:rsidR="003D1B71" w:rsidRPr="009B3D38" w:rsidRDefault="003D1B71" w:rsidP="00D94CFC">
            <w:pPr>
              <w:pStyle w:val="Informaes"/>
              <w:jc w:val="center"/>
              <w:rPr>
                <w:rFonts w:asciiTheme="minorHAnsi" w:hAnsiTheme="minorHAnsi" w:cstheme="minorHAnsi"/>
                <w:color w:val="666666"/>
                <w:sz w:val="24"/>
                <w:szCs w:val="24"/>
                <w:lang w:val="pt-BR"/>
              </w:rPr>
            </w:pPr>
          </w:p>
        </w:tc>
        <w:tc>
          <w:tcPr>
            <w:tcW w:w="2772" w:type="dxa"/>
            <w:vAlign w:val="center"/>
          </w:tcPr>
          <w:p w14:paraId="6459C05F" w14:textId="4F185CFA" w:rsidR="003D1B71" w:rsidRPr="009B3D38" w:rsidRDefault="003D1B71" w:rsidP="00D94CFC">
            <w:pPr>
              <w:pStyle w:val="Informaes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  <w:tc>
          <w:tcPr>
            <w:tcW w:w="284" w:type="dxa"/>
            <w:vMerge/>
          </w:tcPr>
          <w:p w14:paraId="6235F106" w14:textId="77777777" w:rsidR="003D1B71" w:rsidRPr="009B3D38" w:rsidRDefault="003D1B71" w:rsidP="00D94CFC">
            <w:pPr>
              <w:pStyle w:val="Informaes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  <w:tc>
          <w:tcPr>
            <w:tcW w:w="6607" w:type="dxa"/>
            <w:vMerge/>
          </w:tcPr>
          <w:p w14:paraId="4A6C5E54" w14:textId="77777777" w:rsidR="003D1B71" w:rsidRPr="009B3D38" w:rsidRDefault="003D1B71" w:rsidP="00D94CFC">
            <w:pPr>
              <w:pStyle w:val="Ttulo1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</w:tr>
      <w:tr w:rsidR="003D1B71" w:rsidRPr="009B3D38" w14:paraId="7E4D0169" w14:textId="77777777" w:rsidTr="00C45B22">
        <w:trPr>
          <w:trHeight w:val="2448"/>
        </w:trPr>
        <w:tc>
          <w:tcPr>
            <w:tcW w:w="720" w:type="dxa"/>
          </w:tcPr>
          <w:p w14:paraId="4AFE438B" w14:textId="77777777" w:rsidR="003D1B71" w:rsidRPr="009B3D38" w:rsidRDefault="003D1B71" w:rsidP="00D94CFC">
            <w:pPr>
              <w:rPr>
                <w:rFonts w:asciiTheme="minorHAnsi" w:hAnsiTheme="minorHAnsi" w:cstheme="minorHAnsi"/>
                <w:color w:val="0072C7" w:themeColor="accent2"/>
                <w:sz w:val="24"/>
                <w:szCs w:val="24"/>
                <w:lang w:val="pt-BR"/>
              </w:rPr>
            </w:pPr>
          </w:p>
        </w:tc>
        <w:tc>
          <w:tcPr>
            <w:tcW w:w="3402" w:type="dxa"/>
            <w:gridSpan w:val="2"/>
          </w:tcPr>
          <w:p w14:paraId="1772038A" w14:textId="77777777" w:rsidR="003D1B71" w:rsidRPr="009B3D38" w:rsidRDefault="003D1B71" w:rsidP="00D94CFC">
            <w:pPr>
              <w:rPr>
                <w:rFonts w:asciiTheme="minorHAnsi" w:hAnsiTheme="minorHAnsi" w:cstheme="minorHAnsi"/>
                <w:color w:val="0072C7" w:themeColor="accent2"/>
                <w:sz w:val="24"/>
                <w:szCs w:val="24"/>
                <w:lang w:val="pt-BR"/>
              </w:rPr>
            </w:pPr>
          </w:p>
        </w:tc>
        <w:tc>
          <w:tcPr>
            <w:tcW w:w="284" w:type="dxa"/>
          </w:tcPr>
          <w:p w14:paraId="41BDEEB0" w14:textId="77777777" w:rsidR="003D1B71" w:rsidRPr="009B3D38" w:rsidRDefault="003D1B71" w:rsidP="00D94CF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32BF0217" w14:textId="77777777" w:rsidR="00D94CFC" w:rsidRPr="009B3D38" w:rsidRDefault="00D94CFC" w:rsidP="00D94CF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3148310D" w14:textId="77777777" w:rsidR="00D94CFC" w:rsidRPr="009B3D38" w:rsidRDefault="00D94CFC" w:rsidP="00D94CF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0BFE8905" w14:textId="64BFE885" w:rsidR="00D94CFC" w:rsidRPr="009B3D38" w:rsidRDefault="00D94CFC" w:rsidP="00D94CF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  <w:tc>
          <w:tcPr>
            <w:tcW w:w="6607" w:type="dxa"/>
            <w:vMerge/>
          </w:tcPr>
          <w:p w14:paraId="3EDB4E06" w14:textId="77777777" w:rsidR="003D1B71" w:rsidRPr="009B3D38" w:rsidRDefault="003D1B71" w:rsidP="00D94CF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</w:tr>
    </w:tbl>
    <w:p w14:paraId="6B3C130D" w14:textId="77777777" w:rsidR="007F5B63" w:rsidRPr="009B3D38" w:rsidRDefault="007F5B63" w:rsidP="006D79A8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sectPr w:rsidR="007F5B63" w:rsidRPr="009B3D38" w:rsidSect="00291D02">
      <w:headerReference w:type="default" r:id="rId18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C905B9" w14:textId="77777777" w:rsidR="001377DA" w:rsidRDefault="001377DA" w:rsidP="00590471">
      <w:r>
        <w:separator/>
      </w:r>
    </w:p>
  </w:endnote>
  <w:endnote w:type="continuationSeparator" w:id="0">
    <w:p w14:paraId="6FCBAF96" w14:textId="77777777" w:rsidR="001377DA" w:rsidRDefault="001377DA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3E8B81" w14:textId="77777777" w:rsidR="001377DA" w:rsidRDefault="001377DA" w:rsidP="00590471">
      <w:r>
        <w:separator/>
      </w:r>
    </w:p>
  </w:footnote>
  <w:footnote w:type="continuationSeparator" w:id="0">
    <w:p w14:paraId="322AC94F" w14:textId="77777777" w:rsidR="001377DA" w:rsidRDefault="001377DA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1734D4" w14:textId="77777777" w:rsidR="00590471" w:rsidRPr="00622358" w:rsidRDefault="00310F17" w:rsidP="00060042">
    <w:pPr>
      <w:pStyle w:val="Corpodetexto"/>
      <w:rPr>
        <w:lang w:val="pt-BR"/>
      </w:rPr>
    </w:pPr>
    <w:r w:rsidRPr="00622358">
      <w:rPr>
        <w:noProof/>
        <w:lang w:val="en-US" w:eastAsia="zh-CN" w:bidi="th-T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0F9ACFC" wp14:editId="656E211A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v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v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tâ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v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v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v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v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v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v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B4C115" id="Grupo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v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tâ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v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622358">
      <w:rPr>
        <w:noProof/>
        <w:lang w:val="pt-BR" w:bidi="pt-B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454E1C2C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9327532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CE00CBC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0E5210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64E10F8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221CE4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BE2E94A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D46526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2C0C8E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108B01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grafoda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FC629C"/>
    <w:multiLevelType w:val="hybridMultilevel"/>
    <w:tmpl w:val="F1A882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C22482"/>
    <w:multiLevelType w:val="multilevel"/>
    <w:tmpl w:val="04090023"/>
    <w:styleLink w:val="Artigoseo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4B705CB7"/>
    <w:multiLevelType w:val="hybridMultilevel"/>
    <w:tmpl w:val="34228B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3C42A8"/>
    <w:multiLevelType w:val="hybridMultilevel"/>
    <w:tmpl w:val="D6BC99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123BD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CA7735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6"/>
  </w:num>
  <w:num w:numId="5">
    <w:abstractNumId w:val="17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  <w:num w:numId="16">
    <w:abstractNumId w:val="14"/>
  </w:num>
  <w:num w:numId="17">
    <w:abstractNumId w:val="12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604"/>
    <w:rsid w:val="000119D9"/>
    <w:rsid w:val="00030006"/>
    <w:rsid w:val="00030378"/>
    <w:rsid w:val="00032A50"/>
    <w:rsid w:val="00060042"/>
    <w:rsid w:val="00081953"/>
    <w:rsid w:val="0008685D"/>
    <w:rsid w:val="00086B1E"/>
    <w:rsid w:val="00090860"/>
    <w:rsid w:val="000A39F2"/>
    <w:rsid w:val="00112FD7"/>
    <w:rsid w:val="00122A15"/>
    <w:rsid w:val="00125086"/>
    <w:rsid w:val="001377DA"/>
    <w:rsid w:val="00150ABD"/>
    <w:rsid w:val="001637F9"/>
    <w:rsid w:val="00191FD5"/>
    <w:rsid w:val="001946FC"/>
    <w:rsid w:val="00222466"/>
    <w:rsid w:val="00227F67"/>
    <w:rsid w:val="00247254"/>
    <w:rsid w:val="0024753C"/>
    <w:rsid w:val="00276026"/>
    <w:rsid w:val="00282A01"/>
    <w:rsid w:val="00287372"/>
    <w:rsid w:val="00291D02"/>
    <w:rsid w:val="002B4549"/>
    <w:rsid w:val="00310F17"/>
    <w:rsid w:val="00322A46"/>
    <w:rsid w:val="003326CB"/>
    <w:rsid w:val="00353B60"/>
    <w:rsid w:val="00355621"/>
    <w:rsid w:val="00365513"/>
    <w:rsid w:val="00376291"/>
    <w:rsid w:val="00380FD1"/>
    <w:rsid w:val="00383D02"/>
    <w:rsid w:val="00385DE7"/>
    <w:rsid w:val="00391CA3"/>
    <w:rsid w:val="003972FD"/>
    <w:rsid w:val="003D1926"/>
    <w:rsid w:val="003D1B71"/>
    <w:rsid w:val="00423213"/>
    <w:rsid w:val="00425C2C"/>
    <w:rsid w:val="004575EE"/>
    <w:rsid w:val="004625FE"/>
    <w:rsid w:val="0046279B"/>
    <w:rsid w:val="0046411F"/>
    <w:rsid w:val="004A3397"/>
    <w:rsid w:val="004D7E72"/>
    <w:rsid w:val="004E158A"/>
    <w:rsid w:val="004E543E"/>
    <w:rsid w:val="00526CCE"/>
    <w:rsid w:val="005476E4"/>
    <w:rsid w:val="00550489"/>
    <w:rsid w:val="00565C77"/>
    <w:rsid w:val="0056708E"/>
    <w:rsid w:val="005715B7"/>
    <w:rsid w:val="005801E5"/>
    <w:rsid w:val="00590471"/>
    <w:rsid w:val="00596E5D"/>
    <w:rsid w:val="005D01FA"/>
    <w:rsid w:val="005F6329"/>
    <w:rsid w:val="00622358"/>
    <w:rsid w:val="00653E17"/>
    <w:rsid w:val="00694803"/>
    <w:rsid w:val="006A08E8"/>
    <w:rsid w:val="006D5E49"/>
    <w:rsid w:val="006D79A8"/>
    <w:rsid w:val="0072353B"/>
    <w:rsid w:val="007334CF"/>
    <w:rsid w:val="007503B7"/>
    <w:rsid w:val="007557A3"/>
    <w:rsid w:val="007575B6"/>
    <w:rsid w:val="007623DD"/>
    <w:rsid w:val="007760D4"/>
    <w:rsid w:val="0079164F"/>
    <w:rsid w:val="007A4BCD"/>
    <w:rsid w:val="007B3C81"/>
    <w:rsid w:val="007D67CA"/>
    <w:rsid w:val="007D7111"/>
    <w:rsid w:val="007E668F"/>
    <w:rsid w:val="007F5B63"/>
    <w:rsid w:val="00802438"/>
    <w:rsid w:val="00803A0A"/>
    <w:rsid w:val="00825604"/>
    <w:rsid w:val="00833F25"/>
    <w:rsid w:val="00846CB9"/>
    <w:rsid w:val="008566AA"/>
    <w:rsid w:val="008876E8"/>
    <w:rsid w:val="008A1E6E"/>
    <w:rsid w:val="008C024F"/>
    <w:rsid w:val="008C2CFC"/>
    <w:rsid w:val="008D7BD3"/>
    <w:rsid w:val="00912DC8"/>
    <w:rsid w:val="00923D65"/>
    <w:rsid w:val="009475DC"/>
    <w:rsid w:val="009559A3"/>
    <w:rsid w:val="00967B93"/>
    <w:rsid w:val="009714DA"/>
    <w:rsid w:val="00974A7E"/>
    <w:rsid w:val="009B3D38"/>
    <w:rsid w:val="009C2FDC"/>
    <w:rsid w:val="009D090F"/>
    <w:rsid w:val="00A264D0"/>
    <w:rsid w:val="00A31464"/>
    <w:rsid w:val="00A31B16"/>
    <w:rsid w:val="00A33613"/>
    <w:rsid w:val="00A47A8D"/>
    <w:rsid w:val="00AA6952"/>
    <w:rsid w:val="00AC6C7E"/>
    <w:rsid w:val="00B37CD1"/>
    <w:rsid w:val="00B4158A"/>
    <w:rsid w:val="00B6466C"/>
    <w:rsid w:val="00BB1B5D"/>
    <w:rsid w:val="00BC22C7"/>
    <w:rsid w:val="00BD195A"/>
    <w:rsid w:val="00C00710"/>
    <w:rsid w:val="00C010B3"/>
    <w:rsid w:val="00C07240"/>
    <w:rsid w:val="00C14078"/>
    <w:rsid w:val="00C45B22"/>
    <w:rsid w:val="00CD7EA4"/>
    <w:rsid w:val="00CE1E3D"/>
    <w:rsid w:val="00D053FA"/>
    <w:rsid w:val="00D10726"/>
    <w:rsid w:val="00D12A7F"/>
    <w:rsid w:val="00D561E1"/>
    <w:rsid w:val="00D94CFC"/>
    <w:rsid w:val="00DC3F0A"/>
    <w:rsid w:val="00DC41F1"/>
    <w:rsid w:val="00E02C95"/>
    <w:rsid w:val="00E12E14"/>
    <w:rsid w:val="00E21FFD"/>
    <w:rsid w:val="00E26AED"/>
    <w:rsid w:val="00E73AB8"/>
    <w:rsid w:val="00E90A60"/>
    <w:rsid w:val="00ED3BBF"/>
    <w:rsid w:val="00ED47F7"/>
    <w:rsid w:val="00EE7E09"/>
    <w:rsid w:val="00F0223C"/>
    <w:rsid w:val="00F31594"/>
    <w:rsid w:val="00F3235D"/>
    <w:rsid w:val="00F32393"/>
    <w:rsid w:val="00F736A0"/>
    <w:rsid w:val="00F76CFF"/>
    <w:rsid w:val="00F8036F"/>
    <w:rsid w:val="00F878BD"/>
    <w:rsid w:val="00FB5719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0A9F7CA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291D02"/>
    <w:pPr>
      <w:widowControl w:val="0"/>
      <w:autoSpaceDE w:val="0"/>
      <w:autoSpaceDN w:val="0"/>
      <w:adjustRightInd w:val="0"/>
      <w:spacing w:line="216" w:lineRule="auto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622358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har"/>
    <w:uiPriority w:val="9"/>
    <w:rsid w:val="00622358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22358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22358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22358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22358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22358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22358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22358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semiHidden/>
    <w:qFormat/>
    <w:rsid w:val="00622358"/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622358"/>
    <w:rPr>
      <w:rFonts w:ascii="Calibri" w:hAnsi="Calibri" w:cs="Calibri"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622358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grafodaLista">
    <w:name w:val="List Paragraph"/>
    <w:basedOn w:val="Corpodetexto"/>
    <w:uiPriority w:val="1"/>
    <w:semiHidden/>
    <w:qFormat/>
    <w:rsid w:val="00622358"/>
    <w:pPr>
      <w:numPr>
        <w:numId w:val="2"/>
      </w:numPr>
      <w:spacing w:after="120"/>
    </w:pPr>
    <w:rPr>
      <w:szCs w:val="24"/>
    </w:rPr>
  </w:style>
  <w:style w:type="paragraph" w:customStyle="1" w:styleId="Pargrafodetabela">
    <w:name w:val="Parágrafo de tabela"/>
    <w:basedOn w:val="Normal"/>
    <w:uiPriority w:val="1"/>
    <w:semiHidden/>
    <w:rsid w:val="00622358"/>
    <w:rPr>
      <w:rFonts w:ascii="Times New Roman" w:hAnsi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semiHidden/>
    <w:rsid w:val="00622358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22358"/>
    <w:rPr>
      <w:rFonts w:ascii="Calibri" w:hAnsi="Calibri" w:cs="Calibri"/>
    </w:rPr>
  </w:style>
  <w:style w:type="paragraph" w:styleId="Rodap">
    <w:name w:val="footer"/>
    <w:basedOn w:val="Normal"/>
    <w:link w:val="RodapChar"/>
    <w:uiPriority w:val="99"/>
    <w:semiHidden/>
    <w:rsid w:val="00622358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622358"/>
    <w:rPr>
      <w:rFonts w:ascii="Calibri" w:hAnsi="Calibri" w:cs="Calibri"/>
    </w:rPr>
  </w:style>
  <w:style w:type="table" w:styleId="Tabelacomgrade">
    <w:name w:val="Table Grid"/>
    <w:basedOn w:val="Tabelanormal"/>
    <w:uiPriority w:val="39"/>
    <w:rsid w:val="00622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Corpodetexto"/>
    <w:next w:val="Normal"/>
    <w:link w:val="TtuloChar"/>
    <w:uiPriority w:val="10"/>
    <w:qFormat/>
    <w:rsid w:val="00622358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har">
    <w:name w:val="Título Char"/>
    <w:basedOn w:val="Fontepargpadro"/>
    <w:link w:val="Ttulo"/>
    <w:uiPriority w:val="10"/>
    <w:rsid w:val="00622358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es">
    <w:name w:val="Informações"/>
    <w:basedOn w:val="Corpodetexto"/>
    <w:uiPriority w:val="1"/>
    <w:qFormat/>
    <w:rsid w:val="00622358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as">
    <w:name w:val="Datas"/>
    <w:basedOn w:val="Corpodetexto"/>
    <w:qFormat/>
    <w:rsid w:val="00622358"/>
    <w:pPr>
      <w:kinsoku w:val="0"/>
      <w:overflowPunct w:val="0"/>
    </w:pPr>
    <w:rPr>
      <w:b/>
      <w:color w:val="000000" w:themeColor="text1"/>
      <w:sz w:val="18"/>
    </w:rPr>
  </w:style>
  <w:style w:type="character" w:styleId="Forte">
    <w:name w:val="Strong"/>
    <w:basedOn w:val="Fontepargpadro"/>
    <w:uiPriority w:val="22"/>
    <w:semiHidden/>
    <w:qFormat/>
    <w:rsid w:val="00622358"/>
    <w:rPr>
      <w:rFonts w:ascii="Calibri" w:hAnsi="Calibri" w:cs="Calibri"/>
      <w:b/>
      <w:bCs/>
      <w:color w:val="666666" w:themeColor="accent4"/>
    </w:rPr>
  </w:style>
  <w:style w:type="character" w:styleId="TextodoEspaoReservado">
    <w:name w:val="Placeholder Text"/>
    <w:basedOn w:val="Fontepargpadro"/>
    <w:uiPriority w:val="99"/>
    <w:semiHidden/>
    <w:rsid w:val="00622358"/>
    <w:rPr>
      <w:rFonts w:ascii="Calibri" w:hAnsi="Calibri" w:cs="Calibri"/>
      <w:color w:val="808080"/>
    </w:rPr>
  </w:style>
  <w:style w:type="paragraph" w:styleId="Data">
    <w:name w:val="Date"/>
    <w:basedOn w:val="Normal"/>
    <w:next w:val="Normal"/>
    <w:link w:val="DataChar"/>
    <w:uiPriority w:val="99"/>
    <w:rsid w:val="00622358"/>
    <w:pPr>
      <w:spacing w:line="480" w:lineRule="auto"/>
    </w:pPr>
  </w:style>
  <w:style w:type="character" w:customStyle="1" w:styleId="DataChar">
    <w:name w:val="Data Char"/>
    <w:basedOn w:val="Fontepargpadro"/>
    <w:link w:val="Data"/>
    <w:uiPriority w:val="99"/>
    <w:rsid w:val="00622358"/>
    <w:rPr>
      <w:rFonts w:ascii="Calibri" w:hAnsi="Calibri" w:cs="Calibri"/>
    </w:rPr>
  </w:style>
  <w:style w:type="paragraph" w:styleId="SemEspaamento">
    <w:name w:val="No Spacing"/>
    <w:uiPriority w:val="1"/>
    <w:rsid w:val="00622358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har">
    <w:name w:val="Título 2 Char"/>
    <w:basedOn w:val="Fontepargpadro"/>
    <w:link w:val="Ttulo2"/>
    <w:uiPriority w:val="9"/>
    <w:rsid w:val="00622358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ncia">
    <w:name w:val="Experiência"/>
    <w:basedOn w:val="Normal"/>
    <w:qFormat/>
    <w:rsid w:val="00622358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Commarcadores">
    <w:name w:val="List Bullet"/>
    <w:basedOn w:val="Normal"/>
    <w:uiPriority w:val="99"/>
    <w:rsid w:val="00622358"/>
    <w:pPr>
      <w:numPr>
        <w:numId w:val="3"/>
      </w:numPr>
      <w:contextualSpacing/>
    </w:pPr>
  </w:style>
  <w:style w:type="paragraph" w:customStyle="1" w:styleId="Nomedaescola">
    <w:name w:val="Nome da escola"/>
    <w:basedOn w:val="Normal"/>
    <w:uiPriority w:val="1"/>
    <w:rsid w:val="00622358"/>
    <w:rPr>
      <w:b/>
    </w:rPr>
  </w:style>
  <w:style w:type="character" w:customStyle="1" w:styleId="Meno1">
    <w:name w:val="Menção1"/>
    <w:basedOn w:val="Fontepargpadro"/>
    <w:uiPriority w:val="99"/>
    <w:semiHidden/>
    <w:unhideWhenUsed/>
    <w:rsid w:val="00622358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emlista"/>
    <w:uiPriority w:val="99"/>
    <w:semiHidden/>
    <w:unhideWhenUsed/>
    <w:rsid w:val="00622358"/>
    <w:pPr>
      <w:numPr>
        <w:numId w:val="4"/>
      </w:numPr>
    </w:pPr>
  </w:style>
  <w:style w:type="numbering" w:styleId="1ai">
    <w:name w:val="Outline List 1"/>
    <w:basedOn w:val="Semlista"/>
    <w:uiPriority w:val="99"/>
    <w:semiHidden/>
    <w:unhideWhenUsed/>
    <w:rsid w:val="00622358"/>
    <w:pPr>
      <w:numPr>
        <w:numId w:val="5"/>
      </w:numPr>
    </w:pPr>
  </w:style>
  <w:style w:type="character" w:styleId="CdigoHTML">
    <w:name w:val="HTML Code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622358"/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622358"/>
    <w:rPr>
      <w:rFonts w:ascii="Calibri" w:hAnsi="Calibri" w:cs="Calibri"/>
      <w:i/>
      <w:iCs/>
    </w:rPr>
  </w:style>
  <w:style w:type="character" w:styleId="DefinioHTML">
    <w:name w:val="HTML Definition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character" w:styleId="CitaoHTML">
    <w:name w:val="HTML Cite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character" w:styleId="MquinadeescreverHTML">
    <w:name w:val="HTML Typewriter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622358"/>
    <w:rPr>
      <w:rFonts w:ascii="Consolas" w:hAnsi="Consolas" w:cs="Calibri"/>
      <w:sz w:val="24"/>
      <w:szCs w:val="24"/>
    </w:rPr>
  </w:style>
  <w:style w:type="character" w:styleId="AcrnimoHTML">
    <w:name w:val="HTML Acronym"/>
    <w:basedOn w:val="Fontepargpadro"/>
    <w:uiPriority w:val="99"/>
    <w:semiHidden/>
    <w:unhideWhenUsed/>
    <w:rsid w:val="00622358"/>
    <w:rPr>
      <w:rFonts w:ascii="Calibri" w:hAnsi="Calibri" w:cs="Calibri"/>
    </w:rPr>
  </w:style>
  <w:style w:type="character" w:styleId="TecladoHTML">
    <w:name w:val="HTML Keyboard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622358"/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622358"/>
    <w:rPr>
      <w:rFonts w:ascii="Consolas" w:hAnsi="Consolas" w:cs="Calibri"/>
      <w:sz w:val="20"/>
      <w:szCs w:val="20"/>
    </w:rPr>
  </w:style>
  <w:style w:type="paragraph" w:styleId="Sumrio1">
    <w:name w:val="toc 1"/>
    <w:basedOn w:val="Normal"/>
    <w:next w:val="Normal"/>
    <w:autoRedefine/>
    <w:uiPriority w:val="39"/>
    <w:semiHidden/>
    <w:unhideWhenUsed/>
    <w:rsid w:val="00622358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rsid w:val="00622358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622358"/>
    <w:pPr>
      <w:spacing w:after="100"/>
      <w:ind w:left="44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622358"/>
    <w:pPr>
      <w:spacing w:after="100"/>
      <w:ind w:left="66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622358"/>
    <w:pPr>
      <w:spacing w:after="100"/>
      <w:ind w:left="88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622358"/>
    <w:pPr>
      <w:spacing w:after="100"/>
      <w:ind w:left="11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622358"/>
    <w:pPr>
      <w:spacing w:after="100"/>
      <w:ind w:left="132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622358"/>
    <w:pPr>
      <w:spacing w:after="100"/>
      <w:ind w:left="1540"/>
    </w:pPr>
  </w:style>
  <w:style w:type="paragraph" w:styleId="Sumrio9">
    <w:name w:val="toc 9"/>
    <w:basedOn w:val="Normal"/>
    <w:next w:val="Normal"/>
    <w:autoRedefine/>
    <w:uiPriority w:val="39"/>
    <w:semiHidden/>
    <w:unhideWhenUsed/>
    <w:rsid w:val="00622358"/>
    <w:pPr>
      <w:spacing w:after="100"/>
      <w:ind w:left="176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22358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nciaSutil">
    <w:name w:val="Subtle Reference"/>
    <w:basedOn w:val="Fontepargpadro"/>
    <w:uiPriority w:val="31"/>
    <w:semiHidden/>
    <w:rsid w:val="00622358"/>
    <w:rPr>
      <w:rFonts w:ascii="Calibri" w:hAnsi="Calibri" w:cs="Calibri"/>
      <w:smallCaps/>
      <w:color w:val="5A5A5A" w:themeColor="text1" w:themeTint="A5"/>
    </w:rPr>
  </w:style>
  <w:style w:type="character" w:styleId="nfaseSutil">
    <w:name w:val="Subtle Emphasis"/>
    <w:basedOn w:val="Fontepargpadro"/>
    <w:uiPriority w:val="19"/>
    <w:semiHidden/>
    <w:rsid w:val="00622358"/>
    <w:rPr>
      <w:rFonts w:ascii="Calibri" w:hAnsi="Calibri" w:cs="Calibri"/>
      <w:i/>
      <w:iCs/>
      <w:color w:val="404040" w:themeColor="text1" w:themeTint="BF"/>
    </w:rPr>
  </w:style>
  <w:style w:type="table" w:styleId="Tabelaprofissional">
    <w:name w:val="Table Professional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dia1">
    <w:name w:val="Medium List 1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adeMdia1">
    <w:name w:val="Medium Grid 1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"/>
    <w:next w:val="Normal"/>
    <w:uiPriority w:val="37"/>
    <w:semiHidden/>
    <w:unhideWhenUsed/>
    <w:rsid w:val="00622358"/>
  </w:style>
  <w:style w:type="character" w:styleId="TtulodoLivro">
    <w:name w:val="Book Title"/>
    <w:basedOn w:val="Fontepargpadro"/>
    <w:uiPriority w:val="33"/>
    <w:semiHidden/>
    <w:rsid w:val="00622358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ontepargpadro"/>
    <w:uiPriority w:val="99"/>
    <w:semiHidden/>
    <w:unhideWhenUsed/>
    <w:rsid w:val="00622358"/>
    <w:rPr>
      <w:rFonts w:ascii="Calibri" w:hAnsi="Calibri" w:cs="Calibri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62235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622358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elegante">
    <w:name w:val="Table Elegant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622358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622358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622358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622358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622358"/>
    <w:pPr>
      <w:ind w:left="1800" w:hanging="360"/>
      <w:contextualSpacing/>
    </w:pPr>
  </w:style>
  <w:style w:type="table" w:styleId="Tabelaemlista1">
    <w:name w:val="Table List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decontinuao">
    <w:name w:val="List Continue"/>
    <w:basedOn w:val="Normal"/>
    <w:uiPriority w:val="99"/>
    <w:semiHidden/>
    <w:unhideWhenUsed/>
    <w:rsid w:val="00622358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622358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622358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622358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622358"/>
    <w:pPr>
      <w:spacing w:after="120"/>
      <w:ind w:left="1800"/>
      <w:contextualSpacing/>
    </w:pPr>
  </w:style>
  <w:style w:type="paragraph" w:styleId="Numerada">
    <w:name w:val="List Number"/>
    <w:basedOn w:val="Normal"/>
    <w:uiPriority w:val="99"/>
    <w:semiHidden/>
    <w:unhideWhenUsed/>
    <w:rsid w:val="00622358"/>
    <w:pPr>
      <w:numPr>
        <w:numId w:val="6"/>
      </w:numPr>
      <w:contextualSpacing/>
    </w:pPr>
  </w:style>
  <w:style w:type="paragraph" w:styleId="Numerada2">
    <w:name w:val="List Number 2"/>
    <w:basedOn w:val="Normal"/>
    <w:uiPriority w:val="99"/>
    <w:semiHidden/>
    <w:unhideWhenUsed/>
    <w:rsid w:val="00622358"/>
    <w:pPr>
      <w:numPr>
        <w:numId w:val="7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622358"/>
    <w:pPr>
      <w:numPr>
        <w:numId w:val="8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622358"/>
    <w:pPr>
      <w:numPr>
        <w:numId w:val="9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622358"/>
    <w:pPr>
      <w:numPr>
        <w:numId w:val="10"/>
      </w:numPr>
      <w:contextualSpacing/>
    </w:pPr>
  </w:style>
  <w:style w:type="paragraph" w:styleId="Commarcadores2">
    <w:name w:val="List Bullet 2"/>
    <w:basedOn w:val="Normal"/>
    <w:uiPriority w:val="99"/>
    <w:semiHidden/>
    <w:unhideWhenUsed/>
    <w:rsid w:val="00622358"/>
    <w:pPr>
      <w:numPr>
        <w:numId w:val="11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622358"/>
    <w:pPr>
      <w:numPr>
        <w:numId w:val="12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622358"/>
    <w:pPr>
      <w:numPr>
        <w:numId w:val="13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622358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har"/>
    <w:uiPriority w:val="11"/>
    <w:semiHidden/>
    <w:rsid w:val="00622358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622358"/>
    <w:rPr>
      <w:rFonts w:ascii="Calibri" w:hAnsi="Calibri" w:cs="Calibri"/>
      <w:color w:val="5A5A5A" w:themeColor="text1" w:themeTint="A5"/>
      <w:spacing w:val="15"/>
    </w:rPr>
  </w:style>
  <w:style w:type="table" w:styleId="Tabelaclssica1">
    <w:name w:val="Table Classic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deilustraes">
    <w:name w:val="table of figures"/>
    <w:basedOn w:val="Normal"/>
    <w:next w:val="Normal"/>
    <w:uiPriority w:val="99"/>
    <w:semiHidden/>
    <w:unhideWhenUsed/>
    <w:rsid w:val="00622358"/>
  </w:style>
  <w:style w:type="paragraph" w:styleId="Textodemacro">
    <w:name w:val="macro"/>
    <w:link w:val="TextodemacroChar"/>
    <w:uiPriority w:val="99"/>
    <w:semiHidden/>
    <w:unhideWhenUsed/>
    <w:rsid w:val="00622358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622358"/>
    <w:rPr>
      <w:rFonts w:ascii="Consolas" w:hAnsi="Consolas" w:cs="Calibri"/>
      <w:sz w:val="20"/>
      <w:szCs w:val="20"/>
    </w:rPr>
  </w:style>
  <w:style w:type="paragraph" w:styleId="Remetente">
    <w:name w:val="envelope return"/>
    <w:basedOn w:val="Normal"/>
    <w:uiPriority w:val="99"/>
    <w:semiHidden/>
    <w:unhideWhenUsed/>
    <w:rsid w:val="00622358"/>
    <w:rPr>
      <w:rFonts w:ascii="Corbel" w:eastAsiaTheme="majorEastAsia" w:hAnsi="Corbel" w:cstheme="majorBidi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22358"/>
    <w:rPr>
      <w:rFonts w:ascii="Calibri" w:hAnsi="Calibri" w:cs="Calibri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22358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622358"/>
    <w:pPr>
      <w:ind w:left="220" w:hanging="220"/>
    </w:pPr>
  </w:style>
  <w:style w:type="paragraph" w:styleId="Ttulodendicedeautoridades">
    <w:name w:val="toa heading"/>
    <w:basedOn w:val="Normal"/>
    <w:next w:val="Normal"/>
    <w:uiPriority w:val="99"/>
    <w:semiHidden/>
    <w:unhideWhenUsed/>
    <w:rsid w:val="00622358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semiHidden/>
    <w:rsid w:val="0062235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622358"/>
    <w:rPr>
      <w:rFonts w:ascii="Calibri" w:hAnsi="Calibri" w:cs="Calibri"/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semiHidden/>
    <w:rsid w:val="00622358"/>
    <w:rPr>
      <w:rFonts w:ascii="Calibri" w:hAnsi="Calibri" w:cs="Calibri"/>
      <w:i/>
      <w:iCs/>
    </w:rPr>
  </w:style>
  <w:style w:type="table" w:styleId="ListaColorida">
    <w:name w:val="Colorful List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colorida1">
    <w:name w:val="Table Colorful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adeColorida">
    <w:name w:val="Colorful Grid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2235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2235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22358"/>
    <w:rPr>
      <w:rFonts w:ascii="Calibri" w:hAnsi="Calibri" w:cs="Calibri"/>
      <w:b/>
      <w:bCs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622358"/>
    <w:rPr>
      <w:rFonts w:ascii="Calibri" w:hAnsi="Calibri" w:cs="Calibri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22358"/>
    <w:rPr>
      <w:rFonts w:ascii="Microsoft YaHei UI" w:eastAsia="Microsoft YaHei UI" w:hAnsi="Microsoft YaHei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358"/>
    <w:rPr>
      <w:rFonts w:ascii="Microsoft YaHei UI" w:eastAsia="Microsoft YaHei UI" w:hAnsi="Microsoft YaHei UI" w:cs="Calibri"/>
      <w:sz w:val="18"/>
      <w:szCs w:val="18"/>
    </w:rPr>
  </w:style>
  <w:style w:type="paragraph" w:styleId="Destinatrio">
    <w:name w:val="envelope address"/>
    <w:basedOn w:val="Normal"/>
    <w:uiPriority w:val="99"/>
    <w:semiHidden/>
    <w:unhideWhenUsed/>
    <w:rsid w:val="00622358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embloco">
    <w:name w:val="Block Text"/>
    <w:basedOn w:val="Normal"/>
    <w:uiPriority w:val="99"/>
    <w:semiHidden/>
    <w:unhideWhenUsed/>
    <w:rsid w:val="00622358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622358"/>
    <w:rPr>
      <w:rFonts w:ascii="Microsoft YaHei UI" w:eastAsia="Microsoft YaHei UI" w:hAnsi="Microsoft YaHei UI"/>
      <w:sz w:val="18"/>
      <w:szCs w:val="18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622358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22358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22358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22358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22358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22358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22358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22358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goseo">
    <w:name w:val="Outline List 3"/>
    <w:basedOn w:val="Semlista"/>
    <w:uiPriority w:val="99"/>
    <w:semiHidden/>
    <w:unhideWhenUsed/>
    <w:rsid w:val="00622358"/>
    <w:pPr>
      <w:numPr>
        <w:numId w:val="15"/>
      </w:numPr>
    </w:pPr>
  </w:style>
  <w:style w:type="table" w:styleId="TabelaSimples1">
    <w:name w:val="Plain Table 1"/>
    <w:basedOn w:val="Tabelanormal"/>
    <w:uiPriority w:val="41"/>
    <w:rsid w:val="0062235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62235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3">
    <w:name w:val="Plain Table 3"/>
    <w:basedOn w:val="Tabelanormal"/>
    <w:uiPriority w:val="43"/>
    <w:rsid w:val="0062235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62235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62235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nciaIntensa">
    <w:name w:val="Intense Reference"/>
    <w:basedOn w:val="Fontepargpadro"/>
    <w:uiPriority w:val="32"/>
    <w:semiHidden/>
    <w:rsid w:val="00622358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rsid w:val="00622358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622358"/>
    <w:rPr>
      <w:rFonts w:ascii="Calibri" w:hAnsi="Calibri" w:cs="Calibri"/>
      <w:i/>
      <w:iCs/>
      <w:color w:val="2C567A" w:themeColor="accent1"/>
    </w:rPr>
  </w:style>
  <w:style w:type="character" w:styleId="nfaseIntensa">
    <w:name w:val="Intense Emphasis"/>
    <w:basedOn w:val="Fontepargpadro"/>
    <w:uiPriority w:val="21"/>
    <w:semiHidden/>
    <w:rsid w:val="00622358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622358"/>
    <w:rPr>
      <w:rFonts w:ascii="Times New Roman" w:hAnsi="Times New Roman"/>
      <w:sz w:val="24"/>
      <w:szCs w:val="24"/>
    </w:rPr>
  </w:style>
  <w:style w:type="character" w:customStyle="1" w:styleId="HiperlinkInteligente1">
    <w:name w:val="Hiperlink Inteligente1"/>
    <w:basedOn w:val="Fontepargpadro"/>
    <w:uiPriority w:val="99"/>
    <w:semiHidden/>
    <w:unhideWhenUsed/>
    <w:rsid w:val="00622358"/>
    <w:rPr>
      <w:rFonts w:ascii="Calibri" w:hAnsi="Calibri" w:cs="Calibri"/>
      <w:u w:val="dotted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22358"/>
    <w:rPr>
      <w:rFonts w:ascii="Calibri" w:hAnsi="Calibri" w:cs="Calibri"/>
      <w:color w:val="605E5C"/>
      <w:shd w:val="clear" w:color="auto" w:fill="E1DFDD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2235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22358"/>
    <w:rPr>
      <w:rFonts w:ascii="Calibri" w:hAnsi="Calibri" w:cs="Calibri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62235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622358"/>
    <w:rPr>
      <w:rFonts w:ascii="Calibri" w:hAnsi="Calibri" w:cs="Calibri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622358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622358"/>
    <w:rPr>
      <w:rFonts w:ascii="Calibri" w:hAnsi="Calibri" w:cs="Calibri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622358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622358"/>
    <w:rPr>
      <w:rFonts w:ascii="Calibri" w:hAnsi="Calibri" w:cs="Calibri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622358"/>
    <w:pPr>
      <w:spacing w:after="120"/>
      <w:ind w:left="360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622358"/>
    <w:rPr>
      <w:rFonts w:ascii="Calibri" w:hAnsi="Calibri" w:cs="Calibri"/>
      <w:sz w:val="16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622358"/>
    <w:pPr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622358"/>
    <w:pPr>
      <w:spacing w:after="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622358"/>
    <w:rPr>
      <w:rFonts w:ascii="Calibri" w:hAnsi="Calibri" w:cs="Calibri"/>
    </w:rPr>
  </w:style>
  <w:style w:type="paragraph" w:styleId="Recuonormal">
    <w:name w:val="Normal Indent"/>
    <w:basedOn w:val="Normal"/>
    <w:uiPriority w:val="99"/>
    <w:semiHidden/>
    <w:unhideWhenUsed/>
    <w:rsid w:val="00622358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622358"/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622358"/>
    <w:rPr>
      <w:rFonts w:ascii="Calibri" w:hAnsi="Calibri" w:cs="Calibri"/>
    </w:rPr>
  </w:style>
  <w:style w:type="table" w:styleId="Tabelacontempornea">
    <w:name w:val="Table Contemporary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62235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adeClara">
    <w:name w:val="Light Grid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Escura">
    <w:name w:val="Dark List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adeLista1Clara">
    <w:name w:val="List Table 1 Light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2">
    <w:name w:val="List Table 2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3">
    <w:name w:val="List Table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622358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622358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622358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622358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622358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622358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622358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622358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622358"/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622358"/>
    <w:rPr>
      <w:rFonts w:ascii="Calibri" w:hAnsi="Calibri" w:cs="Calibri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622358"/>
  </w:style>
  <w:style w:type="character" w:customStyle="1" w:styleId="SaudaoChar">
    <w:name w:val="Saudação Char"/>
    <w:basedOn w:val="Fontepargpadro"/>
    <w:link w:val="Saudao"/>
    <w:uiPriority w:val="99"/>
    <w:semiHidden/>
    <w:rsid w:val="00622358"/>
    <w:rPr>
      <w:rFonts w:ascii="Calibri" w:hAnsi="Calibri" w:cs="Calibri"/>
    </w:rPr>
  </w:style>
  <w:style w:type="table" w:styleId="Tabelaemcolunas1">
    <w:name w:val="Table Columns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ssinatura">
    <w:name w:val="Signature"/>
    <w:basedOn w:val="Normal"/>
    <w:link w:val="AssinaturaChar"/>
    <w:uiPriority w:val="99"/>
    <w:semiHidden/>
    <w:unhideWhenUsed/>
    <w:rsid w:val="00622358"/>
    <w:pPr>
      <w:ind w:left="4320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622358"/>
    <w:rPr>
      <w:rFonts w:ascii="Calibri" w:hAnsi="Calibri" w:cs="Calibri"/>
    </w:rPr>
  </w:style>
  <w:style w:type="table" w:styleId="Tabelasimples10">
    <w:name w:val="Table Simple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0">
    <w:name w:val="Table Simple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622358"/>
    <w:pPr>
      <w:ind w:left="220" w:hanging="22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622358"/>
    <w:pPr>
      <w:ind w:left="440" w:hanging="22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622358"/>
    <w:pPr>
      <w:ind w:left="660" w:hanging="22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622358"/>
    <w:pPr>
      <w:ind w:left="880" w:hanging="22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622358"/>
    <w:pPr>
      <w:ind w:left="1100" w:hanging="22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622358"/>
    <w:pPr>
      <w:ind w:left="1320" w:hanging="22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622358"/>
    <w:pPr>
      <w:ind w:left="1540" w:hanging="22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622358"/>
    <w:pPr>
      <w:ind w:left="1760" w:hanging="22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622358"/>
    <w:pPr>
      <w:ind w:left="1980" w:hanging="22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622358"/>
    <w:rPr>
      <w:rFonts w:ascii="Corbel" w:eastAsiaTheme="majorEastAsia" w:hAnsi="Corbel" w:cstheme="majorBidi"/>
      <w:b/>
      <w:bCs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622358"/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622358"/>
    <w:rPr>
      <w:rFonts w:ascii="Consolas" w:hAnsi="Consolas" w:cs="Calibri"/>
      <w:sz w:val="21"/>
      <w:szCs w:val="21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622358"/>
    <w:pPr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622358"/>
    <w:rPr>
      <w:rFonts w:ascii="Calibri" w:hAnsi="Calibri" w:cs="Calibri"/>
    </w:rPr>
  </w:style>
  <w:style w:type="table" w:styleId="Tabelacomgrade1">
    <w:name w:val="Table Grid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62235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">
    <w:name w:val="Grid Table 1 Light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3">
    <w:name w:val="Grid Table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62235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62235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aWeb1">
    <w:name w:val="Table Web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derodap">
    <w:name w:val="footnote reference"/>
    <w:basedOn w:val="Fontepargpadro"/>
    <w:uiPriority w:val="99"/>
    <w:semiHidden/>
    <w:unhideWhenUsed/>
    <w:rsid w:val="00622358"/>
    <w:rPr>
      <w:rFonts w:ascii="Calibri" w:hAnsi="Calibri" w:cs="Calibri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2235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22358"/>
    <w:rPr>
      <w:rFonts w:ascii="Calibri" w:hAnsi="Calibri" w:cs="Calibri"/>
      <w:sz w:val="20"/>
      <w:szCs w:val="20"/>
    </w:rPr>
  </w:style>
  <w:style w:type="character" w:styleId="Nmerodelinha">
    <w:name w:val="line number"/>
    <w:basedOn w:val="Fontepargpadro"/>
    <w:uiPriority w:val="99"/>
    <w:semiHidden/>
    <w:unhideWhenUsed/>
    <w:rsid w:val="00622358"/>
    <w:rPr>
      <w:rFonts w:ascii="Calibri" w:hAnsi="Calibri" w:cs="Calibri"/>
    </w:rPr>
  </w:style>
  <w:style w:type="table" w:styleId="Tabelacomefeitos3D1">
    <w:name w:val="Table 3D effects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622358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Fontepargpadro"/>
    <w:uiPriority w:val="99"/>
    <w:unhideWhenUsed/>
    <w:rsid w:val="00622358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622358"/>
    <w:rPr>
      <w:rFonts w:ascii="Calibri" w:hAnsi="Calibri" w:cs="Calibri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622358"/>
    <w:pPr>
      <w:spacing w:after="200"/>
    </w:pPr>
    <w:rPr>
      <w:i/>
      <w:iCs/>
      <w:color w:val="44546A" w:themeColor="text2"/>
      <w:sz w:val="18"/>
      <w:szCs w:val="18"/>
    </w:rPr>
  </w:style>
  <w:style w:type="character" w:styleId="MenoPendente">
    <w:name w:val="Unresolved Mention"/>
    <w:basedOn w:val="Fontepargpadro"/>
    <w:uiPriority w:val="99"/>
    <w:semiHidden/>
    <w:unhideWhenUsed/>
    <w:rsid w:val="008256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2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7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6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8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528876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44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763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4284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52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710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ne\AppData\Roaming\Microsoft\Templates\Curr&#237;culo%20com%20esferas%20azui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customXml" Target="../../customXml/item6.xml"/><Relationship Id="rId7" Type="http://schemas.openxmlformats.org/officeDocument/2006/relationships/fontTable" Target="fontTable.xml"/><Relationship Id="rId2" Type="http://schemas.openxmlformats.org/officeDocument/2006/relationships/customXml" Target="../../customXml/item5.xml"/><Relationship Id="rId1" Type="http://schemas.openxmlformats.org/officeDocument/2006/relationships/customXml" Target="../../customXml/item4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9E38E41AAB649B7ACD8FFCDDE4FD5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F690B7-432F-4F0B-B02D-824A9FE610CE}"/>
      </w:docPartPr>
      <w:docPartBody>
        <w:p w:rsidR="00FD7962" w:rsidRDefault="00FD7962">
          <w:pPr>
            <w:pStyle w:val="19E38E41AAB649B7ACD8FFCDDE4FD5AC"/>
          </w:pPr>
          <w:r w:rsidRPr="00550489">
            <w:rPr>
              <w:rFonts w:asciiTheme="majorHAnsi" w:hAnsiTheme="majorHAnsi" w:cs="Calibri"/>
              <w:lang w:bidi="pt-BR"/>
            </w:rPr>
            <w:t>Experiência</w:t>
          </w:r>
        </w:p>
      </w:docPartBody>
    </w:docPart>
    <w:docPart>
      <w:docPartPr>
        <w:name w:val="88AD84CC42F946CDAD7558BE45F8BB1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E49E711-C697-458E-AA1E-8FCF152AF276}"/>
      </w:docPartPr>
      <w:docPartBody>
        <w:p w:rsidR="00FD7962" w:rsidRDefault="00FD7962">
          <w:pPr>
            <w:pStyle w:val="88AD84CC42F946CDAD7558BE45F8BB13"/>
          </w:pPr>
          <w:r w:rsidRPr="00550489">
            <w:rPr>
              <w:rFonts w:asciiTheme="majorHAnsi" w:hAnsiTheme="majorHAnsi" w:cs="Calibri"/>
              <w:lang w:bidi="pt-BR"/>
            </w:rPr>
            <w:t>Escolaridade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CF2"/>
    <w:rsid w:val="00BF5CF2"/>
    <w:rsid w:val="00FD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E4537E44F5243348D3C55C6A6B00D63">
    <w:name w:val="0E4537E44F5243348D3C55C6A6B00D63"/>
  </w:style>
  <w:style w:type="paragraph" w:customStyle="1" w:styleId="1D0AE47E1AB64C7885E0CEE11B85CAFE">
    <w:name w:val="1D0AE47E1AB64C7885E0CEE11B85CAFE"/>
  </w:style>
  <w:style w:type="paragraph" w:customStyle="1" w:styleId="19E38E41AAB649B7ACD8FFCDDE4FD5AC">
    <w:name w:val="19E38E41AAB649B7ACD8FFCDDE4FD5AC"/>
  </w:style>
  <w:style w:type="paragraph" w:customStyle="1" w:styleId="476998744F97483D89CED6BEEEA8EABD">
    <w:name w:val="476998744F97483D89CED6BEEEA8EABD"/>
  </w:style>
  <w:style w:type="paragraph" w:customStyle="1" w:styleId="7FC6A67DF4124616B361743C81597677">
    <w:name w:val="7FC6A67DF4124616B361743C81597677"/>
  </w:style>
  <w:style w:type="paragraph" w:customStyle="1" w:styleId="1D82FABBFB214EB2A5E790FC5DB674DE">
    <w:name w:val="1D82FABBFB214EB2A5E790FC5DB674DE"/>
  </w:style>
  <w:style w:type="paragraph" w:customStyle="1" w:styleId="1C89C0F9A4EB4F4AA768A89EB32E1C98">
    <w:name w:val="1C89C0F9A4EB4F4AA768A89EB32E1C98"/>
  </w:style>
  <w:style w:type="paragraph" w:customStyle="1" w:styleId="E69A5E11A44D49B5854C409A24642193">
    <w:name w:val="E69A5E11A44D49B5854C409A24642193"/>
  </w:style>
  <w:style w:type="paragraph" w:customStyle="1" w:styleId="8FB533CCE5C14B3B9E78A0738901926F">
    <w:name w:val="8FB533CCE5C14B3B9E78A0738901926F"/>
  </w:style>
  <w:style w:type="paragraph" w:customStyle="1" w:styleId="E4A0FBF733284E5AB362CB140393A7C1">
    <w:name w:val="E4A0FBF733284E5AB362CB140393A7C1"/>
  </w:style>
  <w:style w:type="paragraph" w:customStyle="1" w:styleId="A3E14856F09D47698453FF275A3B7FAB">
    <w:name w:val="A3E14856F09D47698453FF275A3B7FAB"/>
  </w:style>
  <w:style w:type="paragraph" w:customStyle="1" w:styleId="A93EE6EF2A284DFFAC97AE084C99FD01">
    <w:name w:val="A93EE6EF2A284DFFAC97AE084C99FD01"/>
  </w:style>
  <w:style w:type="paragraph" w:customStyle="1" w:styleId="712CFBBABF7F460DA7C01FA801D327B7">
    <w:name w:val="712CFBBABF7F460DA7C01FA801D327B7"/>
  </w:style>
  <w:style w:type="paragraph" w:customStyle="1" w:styleId="A15F6F256AE64959B470594B6DB86992">
    <w:name w:val="A15F6F256AE64959B470594B6DB86992"/>
  </w:style>
  <w:style w:type="paragraph" w:customStyle="1" w:styleId="56513231607A4FDC9A2FCE9C6501E152">
    <w:name w:val="56513231607A4FDC9A2FCE9C6501E152"/>
  </w:style>
  <w:style w:type="paragraph" w:customStyle="1" w:styleId="EEE11F1515124794A1CE2E5CD6E3DB53">
    <w:name w:val="EEE11F1515124794A1CE2E5CD6E3DB53"/>
  </w:style>
  <w:style w:type="paragraph" w:customStyle="1" w:styleId="DD1FBF1E911B46A78BD6C9E8C7FCD241">
    <w:name w:val="DD1FBF1E911B46A78BD6C9E8C7FCD241"/>
  </w:style>
  <w:style w:type="paragraph" w:customStyle="1" w:styleId="45414F6CBD8A47988A627CCFF20ACA1C">
    <w:name w:val="45414F6CBD8A47988A627CCFF20ACA1C"/>
  </w:style>
  <w:style w:type="paragraph" w:customStyle="1" w:styleId="01DA26A6FE8E4607A2EC05C9DC82BF4C">
    <w:name w:val="01DA26A6FE8E4607A2EC05C9DC82BF4C"/>
  </w:style>
  <w:style w:type="paragraph" w:customStyle="1" w:styleId="88AD84CC42F946CDAD7558BE45F8BB13">
    <w:name w:val="88AD84CC42F946CDAD7558BE45F8BB13"/>
  </w:style>
  <w:style w:type="paragraph" w:customStyle="1" w:styleId="452A72D168FC42A9B6029ED27E27560F">
    <w:name w:val="452A72D168FC42A9B6029ED27E27560F"/>
  </w:style>
  <w:style w:type="paragraph" w:customStyle="1" w:styleId="F9680A46A6D741BAAFB6CDE834E2BDFF">
    <w:name w:val="F9680A46A6D741BAAFB6CDE834E2BDFF"/>
  </w:style>
  <w:style w:type="paragraph" w:customStyle="1" w:styleId="4DE8593E29414F2FA0A42CD6F91582CA">
    <w:name w:val="4DE8593E29414F2FA0A42CD6F91582CA"/>
  </w:style>
  <w:style w:type="paragraph" w:customStyle="1" w:styleId="DC045FD51AFF45CFBAD106C2BF2496F5">
    <w:name w:val="DC045FD51AFF45CFBAD106C2BF2496F5"/>
  </w:style>
  <w:style w:type="paragraph" w:customStyle="1" w:styleId="5E7E81B46DA7407E8C7217C8E29A848B">
    <w:name w:val="5E7E81B46DA7407E8C7217C8E29A848B"/>
  </w:style>
  <w:style w:type="paragraph" w:customStyle="1" w:styleId="6E1E68EE5C9F432CB6A11121F9011F26">
    <w:name w:val="6E1E68EE5C9F432CB6A11121F9011F26"/>
  </w:style>
  <w:style w:type="paragraph" w:customStyle="1" w:styleId="33E448326FD34548918D49A977783905">
    <w:name w:val="33E448326FD34548918D49A977783905"/>
  </w:style>
  <w:style w:type="paragraph" w:customStyle="1" w:styleId="CE5563B9B726448CB9F7316FE8960F97">
    <w:name w:val="CE5563B9B726448CB9F7316FE8960F97"/>
  </w:style>
  <w:style w:type="paragraph" w:customStyle="1" w:styleId="B6C16332F23F42548A165EB50CFCD6A3">
    <w:name w:val="B6C16332F23F42548A165EB50CFCD6A3"/>
  </w:style>
  <w:style w:type="paragraph" w:customStyle="1" w:styleId="015C9CA774CC451998A889C177CB273B">
    <w:name w:val="015C9CA774CC451998A889C177CB273B"/>
  </w:style>
  <w:style w:type="paragraph" w:customStyle="1" w:styleId="F2A42993D8D440BAB4F5C29D1B0F3EB4">
    <w:name w:val="F2A42993D8D440BAB4F5C29D1B0F3EB4"/>
  </w:style>
  <w:style w:type="paragraph" w:customStyle="1" w:styleId="BDEA90C224EB4B2E9A6B9CF43FEBD4B2">
    <w:name w:val="BDEA90C224EB4B2E9A6B9CF43FEBD4B2"/>
  </w:style>
  <w:style w:type="paragraph" w:customStyle="1" w:styleId="1F1FE380FD1046D09DED06A3A05565F6">
    <w:name w:val="1F1FE380FD1046D09DED06A3A05565F6"/>
  </w:style>
  <w:style w:type="character" w:styleId="TextodoEspaoReservado">
    <w:name w:val="Placeholder Text"/>
    <w:basedOn w:val="Fontepargpadro"/>
    <w:uiPriority w:val="99"/>
    <w:semiHidden/>
    <w:rPr>
      <w:rFonts w:ascii="Calibri" w:hAnsi="Calibri" w:cs="Calibri"/>
      <w:color w:val="808080"/>
    </w:rPr>
  </w:style>
  <w:style w:type="paragraph" w:customStyle="1" w:styleId="A621B334619247269EBA1EAA4B4EDDF9">
    <w:name w:val="A621B334619247269EBA1EAA4B4EDDF9"/>
  </w:style>
  <w:style w:type="paragraph" w:customStyle="1" w:styleId="66F7EB8EBC0D490C926699E862A60690">
    <w:name w:val="66F7EB8EBC0D490C926699E862A60690"/>
    <w:rsid w:val="00BF5C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6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Currículo com esferas azuis</Template>
  <TotalTime>0</TotalTime>
  <Pages>4</Pages>
  <Words>725</Words>
  <Characters>3916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2020-08-03T02:51:00Z</dcterms:created>
  <dcterms:modified xsi:type="dcterms:W3CDTF">2020-08-03T02:51:00Z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